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F1" w:rsidRPr="007E366C" w:rsidRDefault="00EB0AF1" w:rsidP="00EB0AF1">
      <w:pPr>
        <w:ind w:left="-720"/>
        <w:rPr>
          <w:rFonts w:ascii="Myriad Pro" w:hAnsi="Myriad Pro"/>
          <w:sz w:val="4"/>
          <w:szCs w:val="4"/>
        </w:rPr>
      </w:pPr>
    </w:p>
    <w:p w:rsidR="002053AD" w:rsidRPr="002053AD" w:rsidRDefault="006B03B4" w:rsidP="002053AD">
      <w:pPr>
        <w:ind w:left="-900" w:right="-1442"/>
        <w:jc w:val="both"/>
        <w:rPr>
          <w:rFonts w:ascii="Myriad Pro" w:hAnsi="Myriad Pro"/>
          <w:b/>
          <w:bCs/>
          <w:shadow/>
          <w:color w:val="333399"/>
          <w:sz w:val="8"/>
          <w:szCs w:val="8"/>
        </w:rPr>
      </w:pPr>
      <w:r>
        <w:rPr>
          <w:rFonts w:ascii="Myriad Pro" w:hAnsi="Myriad Pro"/>
          <w:b/>
          <w:bCs/>
          <w:shadow/>
          <w:color w:val="333399"/>
          <w:sz w:val="28"/>
          <w:szCs w:val="28"/>
        </w:rPr>
        <w:t xml:space="preserve">(A15) </w:t>
      </w:r>
      <w:r w:rsidR="00115DA9" w:rsidRPr="007E366C">
        <w:rPr>
          <w:rFonts w:ascii="Myriad Pro" w:hAnsi="Myriad Pro"/>
          <w:b/>
          <w:bCs/>
          <w:shadow/>
          <w:color w:val="333399"/>
          <w:sz w:val="28"/>
          <w:szCs w:val="28"/>
        </w:rPr>
        <w:t xml:space="preserve">MODELO DE </w:t>
      </w:r>
      <w:r w:rsidR="003D384D" w:rsidRPr="007E366C">
        <w:rPr>
          <w:rFonts w:ascii="Myriad Pro" w:hAnsi="Myriad Pro"/>
          <w:b/>
          <w:bCs/>
          <w:shadow/>
          <w:color w:val="333399"/>
          <w:sz w:val="28"/>
          <w:szCs w:val="28"/>
        </w:rPr>
        <w:t>CERTIFICADO DE EJECUCIÓN DE LAS INSTALACIONES Y MEDIDAS CORRECTORAS DE LAS ACTIVIDADES PERMANENTES</w:t>
      </w:r>
    </w:p>
    <w:p w:rsidR="002053AD" w:rsidRPr="002053AD" w:rsidRDefault="002053AD" w:rsidP="002053AD">
      <w:pPr>
        <w:ind w:left="-900" w:right="-1442"/>
        <w:jc w:val="both"/>
        <w:rPr>
          <w:rFonts w:ascii="Myriad Pro" w:hAnsi="Myriad Pro"/>
          <w:b/>
          <w:bCs/>
          <w:shadow/>
          <w:color w:val="333399"/>
          <w:sz w:val="4"/>
          <w:szCs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10855"/>
      </w:tblGrid>
      <w:tr w:rsidR="003D384D" w:rsidRPr="007E366C">
        <w:trPr>
          <w:cantSplit/>
          <w:trHeight w:val="196"/>
          <w:tblCellSpacing w:w="20" w:type="dxa"/>
        </w:trPr>
        <w:tc>
          <w:tcPr>
            <w:tcW w:w="10775" w:type="dxa"/>
            <w:tcBorders>
              <w:top w:val="inset" w:sz="6" w:space="0" w:color="auto"/>
              <w:bottom w:val="inset" w:sz="6" w:space="0" w:color="auto"/>
            </w:tcBorders>
            <w:shd w:val="clear" w:color="auto" w:fill="C0C0C0"/>
          </w:tcPr>
          <w:p w:rsidR="003D384D" w:rsidRPr="007E366C" w:rsidRDefault="003D384D" w:rsidP="00060704">
            <w:pPr>
              <w:pStyle w:val="Ttulo3"/>
              <w:jc w:val="center"/>
              <w:rPr>
                <w:rFonts w:ascii="Myriad Pro" w:hAnsi="Myriad Pro"/>
                <w:sz w:val="16"/>
              </w:rPr>
            </w:pPr>
            <w:r w:rsidRPr="007E366C">
              <w:rPr>
                <w:rFonts w:ascii="Myriad Pro" w:hAnsi="Myriad Pro" w:cs="Times"/>
                <w:bCs w:val="0"/>
                <w:sz w:val="20"/>
              </w:rPr>
              <w:t>CERTIFICADO (a rellenar por el/la técnico/a)</w:t>
            </w:r>
          </w:p>
        </w:tc>
      </w:tr>
      <w:tr w:rsidR="003D384D" w:rsidRPr="007E366C">
        <w:trPr>
          <w:cantSplit/>
          <w:trHeight w:val="284"/>
          <w:tblCellSpacing w:w="20" w:type="dxa"/>
        </w:trPr>
        <w:tc>
          <w:tcPr>
            <w:tcW w:w="10775" w:type="dxa"/>
            <w:tcBorders>
              <w:top w:val="inset" w:sz="6" w:space="0" w:color="auto"/>
              <w:bottom w:val="inset" w:sz="6" w:space="0" w:color="auto"/>
            </w:tcBorders>
            <w:vAlign w:val="center"/>
          </w:tcPr>
          <w:p w:rsidR="003D384D" w:rsidRPr="00060704" w:rsidRDefault="003D384D" w:rsidP="00897226">
            <w:pPr>
              <w:spacing w:before="40" w:after="20"/>
              <w:ind w:left="57" w:right="5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</w:t>
            </w:r>
            <w:r w:rsidR="00FE7072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______, con nº de colegiado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/a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</w:t>
            </w:r>
            <w:r w:rsidR="00FE7072" w:rsidRPr="00060704">
              <w:rPr>
                <w:rFonts w:ascii="Myriad Pro" w:hAnsi="Myriad Pro" w:cs="Times"/>
                <w:noProof/>
                <w:sz w:val="16"/>
                <w:szCs w:val="16"/>
              </w:rPr>
              <w:t>__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>______</w:t>
            </w:r>
            <w:r w:rsidR="00FE7072" w:rsidRPr="00060704">
              <w:rPr>
                <w:rFonts w:ascii="Myriad Pro" w:hAnsi="Myriad Pro" w:cs="Times"/>
                <w:noProof/>
                <w:sz w:val="16"/>
                <w:szCs w:val="16"/>
              </w:rPr>
              <w:t>___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____, perteneciente al Colegio Oficial ________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___,  técnico/a facultativo/a competente director/a de</w:t>
            </w:r>
            <w:r w:rsidR="002E608B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l proyecto de la actividad de </w:t>
            </w:r>
            <w:r w:rsidR="00FE7072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</w:t>
            </w:r>
            <w:r w:rsidR="00FE7072" w:rsidRPr="00060704">
              <w:rPr>
                <w:rFonts w:ascii="Myriad Pro" w:hAnsi="Myriad Pro" w:cs="Times"/>
                <w:noProof/>
                <w:sz w:val="16"/>
                <w:szCs w:val="16"/>
              </w:rPr>
              <w:t>_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____________ </w:t>
            </w:r>
            <w:r w:rsidRPr="00060704">
              <w:rPr>
                <w:rFonts w:ascii="Myriad Pro" w:hAnsi="Myriad Pro" w:cs="Times"/>
                <w:b/>
                <w:bCs/>
                <w:noProof/>
                <w:sz w:val="16"/>
                <w:szCs w:val="16"/>
              </w:rPr>
              <w:t>CERTIFICO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en fecha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</w:t>
            </w:r>
            <w:r w:rsidR="00103FB3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____:</w:t>
            </w:r>
          </w:p>
          <w:p w:rsidR="00F320A8" w:rsidRPr="00060704" w:rsidRDefault="00F320A8" w:rsidP="00F320A8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la instalación de la actividad se ha realizado bajo mi dirección.</w:t>
            </w:r>
          </w:p>
          <w:p w:rsidR="00A95FBA" w:rsidRPr="00060704" w:rsidRDefault="006B03B4" w:rsidP="00897226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en</w:t>
            </w:r>
            <w:r w:rsidR="00A95FBA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aplicación de la Ley 7/2013,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la actividad se clasifica como:</w:t>
            </w:r>
            <w:r w:rsidR="00A95FBA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__________________________________________</w:t>
            </w:r>
          </w:p>
          <w:p w:rsidR="002415AB" w:rsidRPr="00060704" w:rsidRDefault="003D384D" w:rsidP="00923F00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Que la actividad y las instalaciones ejecutadas se ajustan </w:t>
            </w:r>
            <w:r w:rsidR="00A95FBA" w:rsidRPr="00060704">
              <w:rPr>
                <w:rFonts w:ascii="Myriad Pro" w:hAnsi="Myriad Pro" w:cs="Times"/>
                <w:noProof/>
                <w:sz w:val="16"/>
                <w:szCs w:val="16"/>
              </w:rPr>
              <w:t>a lo descrito en</w:t>
            </w:r>
            <w:r w:rsidR="002415AB" w:rsidRPr="00060704">
              <w:rPr>
                <w:rFonts w:ascii="Myriad Pro" w:hAnsi="Myriad Pro" w:cs="Times"/>
                <w:noProof/>
                <w:sz w:val="16"/>
                <w:szCs w:val="16"/>
              </w:rPr>
              <w:t>:</w:t>
            </w:r>
          </w:p>
          <w:p w:rsidR="002415AB" w:rsidRPr="00060704" w:rsidRDefault="002415AB" w:rsidP="002415AB">
            <w:pPr>
              <w:numPr>
                <w:ilvl w:val="1"/>
                <w:numId w:val="16"/>
              </w:numPr>
              <w:tabs>
                <w:tab w:val="clear" w:pos="2425"/>
                <w:tab w:val="num" w:pos="737"/>
              </w:tabs>
              <w:spacing w:before="40" w:after="20"/>
              <w:ind w:left="737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L</w:t>
            </w:r>
            <w:r w:rsidR="00A95FBA" w:rsidRPr="00060704">
              <w:rPr>
                <w:rFonts w:ascii="Myriad Pro" w:hAnsi="Myriad Pro" w:cs="Times"/>
                <w:noProof/>
                <w:sz w:val="16"/>
                <w:szCs w:val="16"/>
              </w:rPr>
              <w:t>a documentación perteneciente al número de expediente mu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nicipal ______________________.</w:t>
            </w:r>
          </w:p>
          <w:p w:rsidR="00923F00" w:rsidRPr="00060704" w:rsidRDefault="00F320A8" w:rsidP="002415AB">
            <w:pPr>
              <w:numPr>
                <w:ilvl w:val="1"/>
                <w:numId w:val="16"/>
              </w:numPr>
              <w:tabs>
                <w:tab w:val="clear" w:pos="2425"/>
                <w:tab w:val="num" w:pos="737"/>
              </w:tabs>
              <w:spacing w:before="40" w:after="20"/>
              <w:ind w:left="737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El</w:t>
            </w:r>
            <w:r w:rsidR="002415AB"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proyecto integrado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con visado </w:t>
            </w:r>
            <w:r w:rsidR="003D384D" w:rsidRPr="00060704">
              <w:rPr>
                <w:rFonts w:ascii="Myriad Pro" w:hAnsi="Myriad Pro" w:cs="Times"/>
                <w:noProof/>
                <w:sz w:val="16"/>
                <w:szCs w:val="16"/>
              </w:rPr>
              <w:t>del Colegio ________________ número _____________ de fecha _______________, suscri</w:t>
            </w:r>
            <w:r w:rsidR="002E608B" w:rsidRPr="00060704">
              <w:rPr>
                <w:rFonts w:ascii="Myriad Pro" w:hAnsi="Myriad Pro" w:cs="Times"/>
                <w:noProof/>
                <w:sz w:val="16"/>
                <w:szCs w:val="16"/>
              </w:rPr>
              <w:t>to por ________________________</w:t>
            </w:r>
            <w:r w:rsidR="00923F00" w:rsidRPr="00060704">
              <w:rPr>
                <w:rFonts w:ascii="Myriad Pro" w:hAnsi="Myriad Pro" w:cs="Times"/>
                <w:noProof/>
                <w:sz w:val="16"/>
                <w:szCs w:val="16"/>
              </w:rPr>
              <w:t>, así como a los anexos y/o proyectos siguientes:</w:t>
            </w:r>
          </w:p>
          <w:p w:rsidR="00923F00" w:rsidRPr="00060704" w:rsidRDefault="00CA1B8A" w:rsidP="00923F00">
            <w:pPr>
              <w:spacing w:before="40" w:after="20"/>
              <w:ind w:left="180" w:right="113"/>
              <w:jc w:val="center"/>
              <w:rPr>
                <w:rFonts w:ascii="Myriad Pro" w:hAnsi="Myriad Pro" w:cs="Times"/>
                <w:noProof/>
                <w:sz w:val="16"/>
                <w:szCs w:val="16"/>
              </w:rPr>
            </w:pPr>
            <w:r>
              <w:rPr>
                <w:rFonts w:ascii="Myriad Pro" w:hAnsi="Myriad Pro" w:cs="Times"/>
                <w:noProof/>
                <w:sz w:val="16"/>
                <w:szCs w:val="16"/>
              </w:rPr>
              <w:t>__</w:t>
            </w:r>
            <w:r w:rsidR="00923F00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__________________________________________________________________________________________________</w:t>
            </w:r>
          </w:p>
          <w:p w:rsidR="003D384D" w:rsidRPr="00060704" w:rsidRDefault="00A95FBA" w:rsidP="00923F00">
            <w:pPr>
              <w:spacing w:before="40" w:after="20"/>
              <w:ind w:left="180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</w:t>
            </w:r>
            <w:r w:rsidR="00314F82">
              <w:rPr>
                <w:rFonts w:ascii="Myriad Pro" w:hAnsi="Myriad Pro" w:cs="Times"/>
                <w:noProof/>
                <w:sz w:val="16"/>
                <w:szCs w:val="16"/>
              </w:rPr>
              <w:t xml:space="preserve">           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</w:t>
            </w:r>
            <w:r w:rsidR="00923F00" w:rsidRPr="00060704">
              <w:rPr>
                <w:rFonts w:ascii="Myriad Pro" w:hAnsi="Myriad Pro" w:cs="Times"/>
                <w:noProof/>
                <w:sz w:val="16"/>
                <w:szCs w:val="16"/>
              </w:rPr>
              <w:t>__</w:t>
            </w:r>
            <w:r w:rsidR="00CA1B8A">
              <w:rPr>
                <w:rFonts w:ascii="Myriad Pro" w:hAnsi="Myriad Pro" w:cs="Times"/>
                <w:noProof/>
                <w:sz w:val="16"/>
                <w:szCs w:val="16"/>
              </w:rPr>
              <w:t>_</w:t>
            </w:r>
            <w:r w:rsidR="00923F00"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</w:t>
            </w:r>
          </w:p>
          <w:p w:rsidR="00F320A8" w:rsidRPr="00060704" w:rsidRDefault="00F320A8" w:rsidP="00F320A8">
            <w:pPr>
              <w:numPr>
                <w:ilvl w:val="1"/>
                <w:numId w:val="16"/>
              </w:numPr>
              <w:tabs>
                <w:tab w:val="clear" w:pos="2425"/>
                <w:tab w:val="num" w:pos="737"/>
              </w:tabs>
              <w:spacing w:before="40" w:after="20"/>
              <w:ind w:left="737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El proyecto de actividades con visado del Colegio ________________ número _____________ de fecha _______________, suscrito por ________________________, así como a los anexos y/o proyectos siguientes:</w:t>
            </w:r>
          </w:p>
          <w:p w:rsidR="00F320A8" w:rsidRPr="00060704" w:rsidRDefault="00F320A8" w:rsidP="00F320A8">
            <w:pPr>
              <w:spacing w:before="40" w:after="20"/>
              <w:ind w:left="180" w:right="113"/>
              <w:jc w:val="center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___________________________________________________________________________________________________</w:t>
            </w:r>
          </w:p>
          <w:p w:rsidR="00F320A8" w:rsidRPr="00060704" w:rsidRDefault="00F320A8" w:rsidP="00F320A8">
            <w:pPr>
              <w:spacing w:before="40" w:after="20"/>
              <w:ind w:left="180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 </w:t>
            </w:r>
            <w:r w:rsidR="00314F82">
              <w:rPr>
                <w:rFonts w:ascii="Myriad Pro" w:hAnsi="Myriad Pro" w:cs="Times"/>
                <w:noProof/>
                <w:sz w:val="16"/>
                <w:szCs w:val="16"/>
              </w:rPr>
              <w:t xml:space="preserve">            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___________________________________________________________________________________________________</w:t>
            </w:r>
          </w:p>
          <w:p w:rsidR="00F320A8" w:rsidRPr="00060704" w:rsidRDefault="00F320A8" w:rsidP="00F320A8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las variaciones de lo ejecutado realmente, respecto al proyecto presentado con el que se ha obtenido el permiso de instalación y obras, no implican un nuevo permiso de instalación y obras de la actividad,  por lo que se adjuntan al presente certificado la memoria técnica y los planos siguientes:</w:t>
            </w:r>
          </w:p>
          <w:p w:rsidR="00F320A8" w:rsidRPr="00060704" w:rsidRDefault="00F320A8" w:rsidP="00F320A8">
            <w:pPr>
              <w:spacing w:before="40" w:after="20"/>
              <w:ind w:left="180" w:right="113"/>
              <w:jc w:val="center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___________________________________________________________________________________________________</w:t>
            </w:r>
          </w:p>
          <w:p w:rsidR="00F320A8" w:rsidRPr="00060704" w:rsidRDefault="00F320A8" w:rsidP="00F320A8">
            <w:pPr>
              <w:spacing w:before="40" w:after="20"/>
              <w:ind w:left="180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  </w:t>
            </w:r>
            <w:r w:rsidR="00314F82">
              <w:rPr>
                <w:rFonts w:ascii="Myriad Pro" w:hAnsi="Myriad Pro" w:cs="Times"/>
                <w:noProof/>
                <w:sz w:val="16"/>
                <w:szCs w:val="16"/>
              </w:rPr>
              <w:t xml:space="preserve">            </w:t>
            </w: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___________________________________________________________________________________________________</w:t>
            </w:r>
          </w:p>
          <w:p w:rsidR="00E943DD" w:rsidRPr="00060704" w:rsidRDefault="00E943DD" w:rsidP="00E943DD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cumple las ordenanzas municipales, los reglamentos, y en general, toda la normativa técnica de aplicación.</w:t>
            </w:r>
          </w:p>
          <w:p w:rsidR="00E943DD" w:rsidRPr="00060704" w:rsidRDefault="00E943DD" w:rsidP="00E943DD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Que el aislamiento acústico del local es suficiente para garantizar el cumplimiento de la Ley 37/2003, de 17 de noviembre, del Ruido, </w:t>
            </w:r>
            <w:r w:rsidRPr="00060704">
              <w:rPr>
                <w:rFonts w:ascii="Myriad Pro" w:hAnsi="Myriad Pro" w:cs="Times"/>
                <w:sz w:val="16"/>
                <w:szCs w:val="16"/>
              </w:rPr>
              <w:t xml:space="preserve">así como la Ordenanza Municipal de prevención de la contaminación acústica y vibraciones del Ayuntamiento de </w:t>
            </w:r>
            <w:proofErr w:type="spellStart"/>
            <w:r w:rsidRPr="00060704">
              <w:rPr>
                <w:rFonts w:ascii="Myriad Pro" w:hAnsi="Myriad Pro" w:cs="Times"/>
                <w:sz w:val="16"/>
                <w:szCs w:val="16"/>
              </w:rPr>
              <w:t>Sóller</w:t>
            </w:r>
            <w:proofErr w:type="spellEnd"/>
            <w:r w:rsidRPr="00060704">
              <w:rPr>
                <w:rFonts w:ascii="Myriad Pro" w:hAnsi="Myriad Pro" w:cs="Times"/>
                <w:sz w:val="16"/>
                <w:szCs w:val="16"/>
              </w:rPr>
              <w:t>. (BOIB, 153 de19 de octubre del 2012).</w:t>
            </w:r>
          </w:p>
          <w:p w:rsidR="00E943DD" w:rsidRPr="00060704" w:rsidRDefault="00E943DD" w:rsidP="00E943DD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la actividad cumple lo establecido en la vigente normativa contra incendios y técnica sectorial correspondiente.</w:t>
            </w:r>
          </w:p>
          <w:p w:rsidR="00E943DD" w:rsidRPr="00060704" w:rsidRDefault="00E943DD" w:rsidP="00E943DD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 xml:space="preserve">Que la actividad cumple lo establecido en la vigente Ley 3/1993, de 4 de mayo, y el Decreto 110/2010, de 15 de octubre, por el cual se aprueba el Reglamento para la mejora de la accesibilidad y la supresión de barreras arquitectónicas. </w:t>
            </w:r>
          </w:p>
          <w:p w:rsidR="00E943DD" w:rsidRPr="00060704" w:rsidRDefault="00E943DD" w:rsidP="00E943DD">
            <w:pPr>
              <w:numPr>
                <w:ilvl w:val="0"/>
                <w:numId w:val="16"/>
              </w:numPr>
              <w:tabs>
                <w:tab w:val="clear" w:pos="1705"/>
              </w:tabs>
              <w:spacing w:before="40" w:after="20"/>
              <w:ind w:left="377" w:right="113" w:hanging="197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Que la actividad dispone de las preceptivas autorizaciones de instalaciones y suministros sectoriales para la apertura al público y para el funcionamiento de la actividad (se deben especificar las autorizaciones sectoriales que se dispongan y la empresa instaladora que las ha ejecutado, con indicación de su número en el registro especial de empresas instaladoras).</w:t>
            </w:r>
          </w:p>
          <w:p w:rsidR="003D384D" w:rsidRPr="00060704" w:rsidRDefault="003D384D" w:rsidP="00897226">
            <w:pPr>
              <w:spacing w:before="40" w:after="20"/>
              <w:ind w:left="113" w:right="113"/>
              <w:jc w:val="both"/>
              <w:rPr>
                <w:rFonts w:ascii="Myriad Pro" w:hAnsi="Myriad Pro" w:cs="Times"/>
                <w:noProof/>
                <w:sz w:val="16"/>
                <w:szCs w:val="16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Por ello, declaro que las instalaciones y las medidas correctoras están totalmente ejecutadas y preparadas para funcionar.</w:t>
            </w:r>
          </w:p>
          <w:p w:rsidR="003D384D" w:rsidRPr="00060704" w:rsidRDefault="003D384D" w:rsidP="00897226">
            <w:pPr>
              <w:autoSpaceDE w:val="0"/>
              <w:autoSpaceDN w:val="0"/>
              <w:adjustRightInd w:val="0"/>
              <w:spacing w:before="40" w:after="20"/>
              <w:ind w:left="113" w:right="113"/>
              <w:jc w:val="both"/>
              <w:rPr>
                <w:rFonts w:ascii="Myriad Pro" w:hAnsi="Myriad Pro"/>
                <w:sz w:val="16"/>
                <w:szCs w:val="16"/>
                <w:lang w:val="ca-ES"/>
              </w:rPr>
            </w:pPr>
            <w:r w:rsidRPr="00060704">
              <w:rPr>
                <w:rFonts w:ascii="Myriad Pro" w:hAnsi="Myriad Pro" w:cs="Times"/>
                <w:noProof/>
                <w:sz w:val="16"/>
                <w:szCs w:val="16"/>
              </w:rPr>
              <w:t>Asimismo, manifiesto, bajo juramento o promesa, que es verdad que he actuado con la máxima objetividad posible, tomando en consideración tanto lo que pueda favorecer como lo que sea susceptible de causar perjuicios a mi cliente o clienta, y que conozco las sanciones administrativas y/o penales en el caso de incumplir mi deber como técnico/a redactor/a.</w:t>
            </w:r>
          </w:p>
        </w:tc>
      </w:tr>
    </w:tbl>
    <w:p w:rsidR="003D384D" w:rsidRPr="007E366C" w:rsidRDefault="003D384D" w:rsidP="00EB0AF1">
      <w:pPr>
        <w:ind w:left="-720"/>
        <w:rPr>
          <w:rFonts w:ascii="Myriad Pro" w:hAnsi="Myriad Pro"/>
          <w:b/>
          <w:bCs/>
          <w:sz w:val="4"/>
          <w:szCs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2689"/>
        <w:gridCol w:w="81"/>
        <w:gridCol w:w="2564"/>
        <w:gridCol w:w="1377"/>
        <w:gridCol w:w="81"/>
        <w:gridCol w:w="748"/>
        <w:gridCol w:w="81"/>
        <w:gridCol w:w="748"/>
        <w:gridCol w:w="81"/>
        <w:gridCol w:w="748"/>
        <w:gridCol w:w="81"/>
        <w:gridCol w:w="786"/>
        <w:gridCol w:w="790"/>
      </w:tblGrid>
      <w:tr w:rsidR="00C345B6" w:rsidRPr="007E366C">
        <w:trPr>
          <w:cantSplit/>
          <w:trHeight w:val="196"/>
          <w:tblCellSpacing w:w="20" w:type="dxa"/>
        </w:trPr>
        <w:tc>
          <w:tcPr>
            <w:tcW w:w="10775" w:type="dxa"/>
            <w:gridSpan w:val="13"/>
            <w:tcBorders>
              <w:top w:val="inset" w:sz="6" w:space="0" w:color="auto"/>
              <w:bottom w:val="inset" w:sz="6" w:space="0" w:color="auto"/>
            </w:tcBorders>
            <w:shd w:val="clear" w:color="auto" w:fill="C0C0C0"/>
          </w:tcPr>
          <w:p w:rsidR="00C345B6" w:rsidRPr="007E366C" w:rsidRDefault="00C345B6" w:rsidP="00060704">
            <w:pPr>
              <w:pStyle w:val="Ttulo3"/>
              <w:jc w:val="center"/>
              <w:rPr>
                <w:rFonts w:ascii="Myriad Pro" w:hAnsi="Myriad Pro"/>
                <w:sz w:val="16"/>
              </w:rPr>
            </w:pPr>
            <w:r w:rsidRPr="007E366C">
              <w:rPr>
                <w:rFonts w:ascii="Myriad Pro" w:hAnsi="Myriad Pro" w:cs="Times"/>
                <w:bCs w:val="0"/>
                <w:sz w:val="20"/>
              </w:rPr>
              <w:t>TITULAR DE LA ACTIVIDAD (a rellenar por el/la técnico/a)</w:t>
            </w:r>
          </w:p>
        </w:tc>
      </w:tr>
      <w:tr w:rsidR="00C345B6" w:rsidRPr="007E366C" w:rsidTr="009C4EE1">
        <w:trPr>
          <w:trHeight w:val="284"/>
          <w:tblCellSpacing w:w="20" w:type="dxa"/>
        </w:trPr>
        <w:tc>
          <w:tcPr>
            <w:tcW w:w="6651" w:type="dxa"/>
            <w:gridSpan w:val="4"/>
            <w:vAlign w:val="center"/>
          </w:tcPr>
          <w:p w:rsidR="00C345B6" w:rsidRPr="007E366C" w:rsidRDefault="00C345B6" w:rsidP="006C429B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APELLIDOS Y  NOMBRE</w:t>
            </w:r>
          </w:p>
          <w:p w:rsidR="00C345B6" w:rsidRPr="007E366C" w:rsidRDefault="00C345B6" w:rsidP="006C429B">
            <w:pPr>
              <w:spacing w:after="4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O RAZÓN SOCIAL:</w:t>
            </w:r>
          </w:p>
        </w:tc>
        <w:tc>
          <w:tcPr>
            <w:tcW w:w="4084" w:type="dxa"/>
            <w:gridSpan w:val="9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DNI/NIF:</w:t>
            </w:r>
          </w:p>
        </w:tc>
      </w:tr>
      <w:tr w:rsidR="00C345B6" w:rsidRPr="007E366C" w:rsidTr="009C4EE1">
        <w:trPr>
          <w:trHeight w:val="284"/>
          <w:tblCellSpacing w:w="20" w:type="dxa"/>
        </w:trPr>
        <w:tc>
          <w:tcPr>
            <w:tcW w:w="6651" w:type="dxa"/>
            <w:gridSpan w:val="4"/>
            <w:tcBorders>
              <w:right w:val="inset" w:sz="6" w:space="0" w:color="auto"/>
            </w:tcBorders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2"/>
              </w:rPr>
              <w:t>DIRECCIÓN (C/, PL, AVDA...):</w:t>
            </w:r>
          </w:p>
        </w:tc>
        <w:tc>
          <w:tcPr>
            <w:tcW w:w="789" w:type="dxa"/>
            <w:gridSpan w:val="2"/>
            <w:tcBorders>
              <w:left w:val="inset" w:sz="6" w:space="0" w:color="auto"/>
            </w:tcBorders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0"/>
              </w:rPr>
              <w:t xml:space="preserve">Nº </w:t>
            </w:r>
            <w:r w:rsidR="00EE5519" w:rsidRPr="007E366C">
              <w:rPr>
                <w:rFonts w:ascii="Myriad Pro" w:hAnsi="Myriad Pro" w:cs="Times"/>
                <w:sz w:val="10"/>
              </w:rPr>
              <w:t xml:space="preserve">                       </w:t>
            </w:r>
            <w:r w:rsidRPr="007E366C">
              <w:rPr>
                <w:rFonts w:ascii="Myriad Pro" w:hAnsi="Myriad Pro" w:cs="Times"/>
                <w:sz w:val="10"/>
              </w:rPr>
              <w:t>o KM:</w:t>
            </w:r>
          </w:p>
        </w:tc>
        <w:tc>
          <w:tcPr>
            <w:tcW w:w="789" w:type="dxa"/>
            <w:gridSpan w:val="2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0"/>
              </w:rPr>
              <w:t>BLOQUE:</w:t>
            </w:r>
          </w:p>
        </w:tc>
        <w:tc>
          <w:tcPr>
            <w:tcW w:w="789" w:type="dxa"/>
            <w:gridSpan w:val="2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0"/>
              </w:rPr>
              <w:t>ESC:</w:t>
            </w:r>
          </w:p>
        </w:tc>
        <w:tc>
          <w:tcPr>
            <w:tcW w:w="827" w:type="dxa"/>
            <w:gridSpan w:val="2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0"/>
              </w:rPr>
              <w:t>PISO:</w:t>
            </w:r>
          </w:p>
        </w:tc>
        <w:tc>
          <w:tcPr>
            <w:tcW w:w="730" w:type="dxa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7E366C">
              <w:rPr>
                <w:rFonts w:ascii="Myriad Pro" w:hAnsi="Myriad Pro" w:cs="Times"/>
                <w:sz w:val="10"/>
              </w:rPr>
              <w:t>PUERTA:</w:t>
            </w:r>
          </w:p>
        </w:tc>
      </w:tr>
      <w:tr w:rsidR="00C345B6" w:rsidRPr="007E366C" w:rsidTr="009C4EE1">
        <w:trPr>
          <w:trHeight w:val="284"/>
          <w:tblCellSpacing w:w="20" w:type="dxa"/>
        </w:trPr>
        <w:tc>
          <w:tcPr>
            <w:tcW w:w="2629" w:type="dxa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CP:</w:t>
            </w:r>
          </w:p>
        </w:tc>
        <w:tc>
          <w:tcPr>
            <w:tcW w:w="3982" w:type="dxa"/>
            <w:gridSpan w:val="3"/>
          </w:tcPr>
          <w:p w:rsidR="00C345B6" w:rsidRPr="007E366C" w:rsidRDefault="00C345B6" w:rsidP="006C429B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MUNICIPIO:</w:t>
            </w:r>
          </w:p>
        </w:tc>
        <w:tc>
          <w:tcPr>
            <w:tcW w:w="4084" w:type="dxa"/>
            <w:gridSpan w:val="9"/>
          </w:tcPr>
          <w:p w:rsidR="00C345B6" w:rsidRPr="007E366C" w:rsidRDefault="00063644" w:rsidP="006C429B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</w:rPr>
              <w:t>PROVINCIA:</w:t>
            </w:r>
          </w:p>
        </w:tc>
      </w:tr>
      <w:tr w:rsidR="00060704" w:rsidRPr="00FE5F11" w:rsidTr="00060704">
        <w:trPr>
          <w:cantSplit/>
          <w:tblCellSpacing w:w="20" w:type="dxa"/>
        </w:trPr>
        <w:tc>
          <w:tcPr>
            <w:tcW w:w="10775" w:type="dxa"/>
            <w:gridSpan w:val="13"/>
            <w:shd w:val="clear" w:color="auto" w:fill="CCCCCC"/>
          </w:tcPr>
          <w:p w:rsidR="00060704" w:rsidRPr="00FE5F11" w:rsidRDefault="00060704" w:rsidP="009C4EE1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DATOS DE LA ACTIVIDAD</w:t>
            </w:r>
          </w:p>
        </w:tc>
      </w:tr>
      <w:tr w:rsidR="009C4EE1" w:rsidRPr="009C4EE1" w:rsidTr="009C4EE1">
        <w:trPr>
          <w:trHeight w:val="284"/>
          <w:tblCellSpacing w:w="20" w:type="dxa"/>
        </w:trPr>
        <w:tc>
          <w:tcPr>
            <w:tcW w:w="6732" w:type="dxa"/>
            <w:gridSpan w:val="5"/>
            <w:tcBorders>
              <w:right w:val="inset" w:sz="6" w:space="0" w:color="auto"/>
            </w:tcBorders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DIRECCIÓN (C/, PL, AVDA...):</w:t>
            </w:r>
          </w:p>
        </w:tc>
        <w:tc>
          <w:tcPr>
            <w:tcW w:w="789" w:type="dxa"/>
            <w:gridSpan w:val="2"/>
            <w:tcBorders>
              <w:left w:val="inset" w:sz="6" w:space="0" w:color="auto"/>
            </w:tcBorders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Nº                      o KM:</w:t>
            </w:r>
          </w:p>
        </w:tc>
        <w:tc>
          <w:tcPr>
            <w:tcW w:w="789" w:type="dxa"/>
            <w:gridSpan w:val="2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BLOQUE:</w:t>
            </w:r>
          </w:p>
        </w:tc>
        <w:tc>
          <w:tcPr>
            <w:tcW w:w="789" w:type="dxa"/>
            <w:gridSpan w:val="2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ESC:</w:t>
            </w:r>
          </w:p>
        </w:tc>
        <w:tc>
          <w:tcPr>
            <w:tcW w:w="746" w:type="dxa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PISO:</w:t>
            </w:r>
          </w:p>
        </w:tc>
        <w:tc>
          <w:tcPr>
            <w:tcW w:w="730" w:type="dxa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PUERTA:</w:t>
            </w:r>
          </w:p>
        </w:tc>
      </w:tr>
      <w:tr w:rsidR="009C4EE1" w:rsidRPr="009C4EE1" w:rsidTr="009C4EE1">
        <w:trPr>
          <w:trHeight w:val="284"/>
          <w:tblCellSpacing w:w="20" w:type="dxa"/>
        </w:trPr>
        <w:tc>
          <w:tcPr>
            <w:tcW w:w="2710" w:type="dxa"/>
            <w:gridSpan w:val="2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CP:</w:t>
            </w:r>
          </w:p>
        </w:tc>
        <w:tc>
          <w:tcPr>
            <w:tcW w:w="3982" w:type="dxa"/>
            <w:gridSpan w:val="3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MUNICIPIO:</w:t>
            </w:r>
          </w:p>
        </w:tc>
        <w:tc>
          <w:tcPr>
            <w:tcW w:w="4003" w:type="dxa"/>
            <w:gridSpan w:val="8"/>
          </w:tcPr>
          <w:p w:rsidR="009C4EE1" w:rsidRPr="009C4EE1" w:rsidRDefault="009C4EE1" w:rsidP="00031AED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PROVINCIA:</w:t>
            </w:r>
          </w:p>
        </w:tc>
      </w:tr>
      <w:tr w:rsidR="00060704" w:rsidRPr="009C4EE1" w:rsidTr="009C4EE1">
        <w:trPr>
          <w:trHeight w:val="284"/>
          <w:tblCellSpacing w:w="20" w:type="dxa"/>
        </w:trPr>
        <w:tc>
          <w:tcPr>
            <w:tcW w:w="5274" w:type="dxa"/>
            <w:gridSpan w:val="3"/>
          </w:tcPr>
          <w:p w:rsidR="00060704" w:rsidRPr="009C4EE1" w:rsidRDefault="00060704" w:rsidP="00060704">
            <w:pPr>
              <w:spacing w:before="60" w:after="40"/>
              <w:rPr>
                <w:rFonts w:ascii="Myriad Pro" w:hAnsi="Myriad Pro" w:cs="Times"/>
                <w:sz w:val="12"/>
                <w:szCs w:val="12"/>
                <w:lang w:val="ca-ES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ACTIVIDAD PRINCIPAL:</w:t>
            </w:r>
          </w:p>
        </w:tc>
        <w:tc>
          <w:tcPr>
            <w:tcW w:w="5461" w:type="dxa"/>
            <w:gridSpan w:val="10"/>
          </w:tcPr>
          <w:p w:rsidR="00060704" w:rsidRPr="009C4EE1" w:rsidRDefault="00060704" w:rsidP="00060704">
            <w:pPr>
              <w:spacing w:before="60" w:after="40"/>
              <w:rPr>
                <w:rFonts w:ascii="Myriad Pro" w:hAnsi="Myriad Pro" w:cs="Times"/>
                <w:sz w:val="12"/>
                <w:szCs w:val="12"/>
                <w:lang w:val="ca-ES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ACTIVIDAD SECUNDARIA:</w:t>
            </w:r>
          </w:p>
        </w:tc>
      </w:tr>
      <w:tr w:rsidR="00060704" w:rsidRPr="009C4EE1" w:rsidTr="00060704">
        <w:trPr>
          <w:trHeight w:val="284"/>
          <w:tblCellSpacing w:w="20" w:type="dxa"/>
        </w:trPr>
        <w:tc>
          <w:tcPr>
            <w:tcW w:w="10775" w:type="dxa"/>
            <w:gridSpan w:val="13"/>
          </w:tcPr>
          <w:p w:rsidR="00060704" w:rsidRPr="009C4EE1" w:rsidRDefault="00060704" w:rsidP="00060704">
            <w:pPr>
              <w:spacing w:before="60" w:after="40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>SUPERFICIE (CONSTRUIDA):</w:t>
            </w: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ab/>
            </w: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ab/>
              <w:t xml:space="preserve">                          (ÚTIL):                                                            (COMPUTABLE):</w:t>
            </w:r>
          </w:p>
        </w:tc>
      </w:tr>
      <w:tr w:rsidR="00060704" w:rsidRPr="009C4EE1" w:rsidTr="00060704">
        <w:trPr>
          <w:trHeight w:val="284"/>
          <w:tblCellSpacing w:w="20" w:type="dxa"/>
        </w:trPr>
        <w:tc>
          <w:tcPr>
            <w:tcW w:w="10775" w:type="dxa"/>
            <w:gridSpan w:val="13"/>
          </w:tcPr>
          <w:p w:rsidR="00060704" w:rsidRPr="009C4EE1" w:rsidRDefault="00060704" w:rsidP="009C4EE1">
            <w:pPr>
              <w:spacing w:before="60" w:after="40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>SUPERFICIE AMPLIACION/ACT. SECUNDARIA          (CONSTRUIDA):</w:t>
            </w: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ab/>
              <w:t xml:space="preserve">               (ÚTIL):              </w:t>
            </w:r>
            <w:r w:rsidR="009C4EE1">
              <w:rPr>
                <w:rFonts w:ascii="Myriad Pro" w:hAnsi="Myriad Pro" w:cs="Times"/>
                <w:sz w:val="12"/>
                <w:szCs w:val="12"/>
                <w:lang w:val="ca-ES"/>
              </w:rPr>
              <w:t xml:space="preserve">  </w:t>
            </w: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 xml:space="preserve">      </w:t>
            </w:r>
            <w:r w:rsidR="009C4EE1">
              <w:rPr>
                <w:rFonts w:ascii="Myriad Pro" w:hAnsi="Myriad Pro" w:cs="Times"/>
                <w:sz w:val="12"/>
                <w:szCs w:val="12"/>
                <w:lang w:val="ca-ES"/>
              </w:rPr>
              <w:t xml:space="preserve">    </w:t>
            </w:r>
            <w:r w:rsidRPr="009C4EE1">
              <w:rPr>
                <w:rFonts w:ascii="Myriad Pro" w:hAnsi="Myriad Pro" w:cs="Times"/>
                <w:sz w:val="12"/>
                <w:szCs w:val="12"/>
                <w:lang w:val="ca-ES"/>
              </w:rPr>
              <w:t xml:space="preserve">  (COMPUTABLE):</w:t>
            </w:r>
          </w:p>
        </w:tc>
      </w:tr>
      <w:tr w:rsidR="00060704" w:rsidRPr="009C4EE1" w:rsidTr="009C4EE1">
        <w:trPr>
          <w:trHeight w:val="284"/>
          <w:tblCellSpacing w:w="20" w:type="dxa"/>
        </w:trPr>
        <w:tc>
          <w:tcPr>
            <w:tcW w:w="5274" w:type="dxa"/>
            <w:gridSpan w:val="3"/>
            <w:tcBorders>
              <w:right w:val="inset" w:sz="6" w:space="0" w:color="auto"/>
            </w:tcBorders>
          </w:tcPr>
          <w:p w:rsidR="00060704" w:rsidRPr="009C4EE1" w:rsidRDefault="00060704" w:rsidP="00060704">
            <w:pPr>
              <w:spacing w:before="60" w:after="40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AFORO TOTAL:                                AFORO DE PÚBLICO:</w:t>
            </w:r>
          </w:p>
        </w:tc>
        <w:tc>
          <w:tcPr>
            <w:tcW w:w="5461" w:type="dxa"/>
            <w:gridSpan w:val="10"/>
            <w:tcBorders>
              <w:left w:val="inset" w:sz="6" w:space="0" w:color="auto"/>
            </w:tcBorders>
          </w:tcPr>
          <w:p w:rsidR="00060704" w:rsidRPr="009C4EE1" w:rsidRDefault="00060704" w:rsidP="00060704">
            <w:pPr>
              <w:spacing w:before="60" w:after="40"/>
              <w:rPr>
                <w:rFonts w:ascii="Myriad Pro" w:hAnsi="Myriad Pro" w:cs="Times"/>
                <w:sz w:val="12"/>
                <w:szCs w:val="12"/>
              </w:rPr>
            </w:pPr>
            <w:r w:rsidRPr="009C4EE1">
              <w:rPr>
                <w:rFonts w:ascii="Myriad Pro" w:hAnsi="Myriad Pro" w:cs="Times"/>
                <w:sz w:val="12"/>
                <w:szCs w:val="12"/>
              </w:rPr>
              <w:t>HORARIO:</w:t>
            </w:r>
          </w:p>
        </w:tc>
      </w:tr>
      <w:tr w:rsidR="00C345B6" w:rsidRPr="007E366C">
        <w:trPr>
          <w:trHeight w:val="964"/>
          <w:tblCellSpacing w:w="20" w:type="dxa"/>
        </w:trPr>
        <w:tc>
          <w:tcPr>
            <w:tcW w:w="10775" w:type="dxa"/>
            <w:gridSpan w:val="13"/>
          </w:tcPr>
          <w:p w:rsidR="00C345B6" w:rsidRPr="007E366C" w:rsidRDefault="00C345B6" w:rsidP="00C345B6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7E366C">
              <w:rPr>
                <w:rFonts w:ascii="Myriad Pro" w:hAnsi="Myriad Pro" w:cs="Times"/>
                <w:sz w:val="12"/>
              </w:rPr>
              <w:t>RESUMEN INDICATIVO DE LAS INSTALACIONES EXISTENTES (BAJA TENSIÓN, POTENCIA INSTALADA; CLIMATIZACIÓN, POTENCIA TÉRMICA; CONTRA INCENDIOS, CARGA DE FUEGO PONDERADA O NIVEL DE RIESGO INTRÍNSECO; PRODUCTOS PETROLÍFEROS; APARATOS A PRESIÓN E INSTALACIONES SIMILARES):</w:t>
            </w:r>
          </w:p>
        </w:tc>
      </w:tr>
    </w:tbl>
    <w:p w:rsidR="00060704" w:rsidRDefault="009C4EE1" w:rsidP="00060704">
      <w:pPr>
        <w:tabs>
          <w:tab w:val="left" w:pos="1080"/>
          <w:tab w:val="left" w:pos="5400"/>
        </w:tabs>
        <w:spacing w:after="80"/>
        <w:ind w:left="5400" w:right="-1262" w:hanging="6300"/>
        <w:jc w:val="both"/>
        <w:rPr>
          <w:rFonts w:ascii="Myriad Pro" w:hAnsi="Myriad Pro" w:cs="Times"/>
          <w:sz w:val="16"/>
          <w:szCs w:val="16"/>
          <w:lang w:val="ca-ES"/>
        </w:rPr>
      </w:pPr>
      <w:r>
        <w:rPr>
          <w:rFonts w:ascii="Myriad Pro" w:hAnsi="Myriad Pro" w:cs="Times"/>
          <w:sz w:val="20"/>
          <w:lang w:val="ca-ES"/>
        </w:rPr>
        <w:t>Sóller</w:t>
      </w:r>
      <w:r w:rsidR="003A5B67">
        <w:rPr>
          <w:rFonts w:ascii="Myriad Pro" w:hAnsi="Myriad Pro" w:cs="Times"/>
          <w:sz w:val="20"/>
          <w:lang w:val="ca-ES"/>
        </w:rPr>
        <w:t xml:space="preserve">,                </w:t>
      </w:r>
      <w:r w:rsidR="003A5B67" w:rsidRPr="0072022D">
        <w:rPr>
          <w:rFonts w:ascii="Myriad Pro" w:hAnsi="Myriad Pro" w:cs="Times"/>
          <w:sz w:val="20"/>
          <w:lang w:val="ca-ES"/>
        </w:rPr>
        <w:t>d</w:t>
      </w:r>
      <w:r w:rsidR="003A5B67">
        <w:rPr>
          <w:rFonts w:ascii="Myriad Pro" w:hAnsi="Myriad Pro" w:cs="Times"/>
          <w:sz w:val="20"/>
          <w:lang w:val="ca-ES"/>
        </w:rPr>
        <w:t xml:space="preserve">e                                    </w:t>
      </w:r>
      <w:proofErr w:type="spellStart"/>
      <w:r w:rsidR="003A5B67" w:rsidRPr="0072022D">
        <w:rPr>
          <w:rFonts w:ascii="Myriad Pro" w:hAnsi="Myriad Pro" w:cs="Times"/>
          <w:sz w:val="20"/>
          <w:lang w:val="ca-ES"/>
        </w:rPr>
        <w:t>de</w:t>
      </w:r>
      <w:proofErr w:type="spellEnd"/>
      <w:r w:rsidR="003A5B67">
        <w:rPr>
          <w:rFonts w:ascii="Myriad Pro" w:hAnsi="Myriad Pro" w:cs="Times"/>
          <w:sz w:val="20"/>
          <w:lang w:val="ca-ES"/>
        </w:rPr>
        <w:tab/>
      </w:r>
    </w:p>
    <w:tbl>
      <w:tblPr>
        <w:tblW w:w="10600" w:type="dxa"/>
        <w:tblInd w:w="-830" w:type="dxa"/>
        <w:tblCellMar>
          <w:left w:w="70" w:type="dxa"/>
          <w:right w:w="70" w:type="dxa"/>
        </w:tblCellMar>
        <w:tblLook w:val="0000"/>
      </w:tblPr>
      <w:tblGrid>
        <w:gridCol w:w="4320"/>
        <w:gridCol w:w="3140"/>
        <w:gridCol w:w="3140"/>
      </w:tblGrid>
      <w:tr w:rsidR="003A5B67" w:rsidRPr="007E366C">
        <w:trPr>
          <w:trHeight w:val="375"/>
        </w:trPr>
        <w:tc>
          <w:tcPr>
            <w:tcW w:w="4320" w:type="dxa"/>
          </w:tcPr>
          <w:p w:rsidR="003A5B67" w:rsidRPr="007E366C" w:rsidRDefault="00060704" w:rsidP="006028B7">
            <w:pPr>
              <w:rPr>
                <w:rFonts w:ascii="Myriad Pro" w:hAnsi="Myriad Pro" w:cs="Times"/>
                <w:sz w:val="20"/>
                <w:szCs w:val="20"/>
              </w:rPr>
            </w:pPr>
            <w:r w:rsidRPr="007E366C">
              <w:rPr>
                <w:rFonts w:ascii="Myriad Pro" w:hAnsi="Myriad Pro" w:cs="Times"/>
                <w:sz w:val="20"/>
                <w:szCs w:val="20"/>
              </w:rPr>
              <w:t xml:space="preserve"> </w:t>
            </w:r>
            <w:r w:rsidR="003A5B67" w:rsidRPr="007E366C">
              <w:rPr>
                <w:rFonts w:ascii="Myriad Pro" w:hAnsi="Myriad Pro" w:cs="Times"/>
                <w:sz w:val="20"/>
                <w:szCs w:val="20"/>
              </w:rPr>
              <w:t>(firma del técnico/a autor/a del proyecto)</w:t>
            </w:r>
          </w:p>
          <w:p w:rsidR="003A5B67" w:rsidRPr="007E366C" w:rsidRDefault="003A5B67" w:rsidP="006028B7">
            <w:pPr>
              <w:rPr>
                <w:rFonts w:ascii="Myriad Pro" w:hAnsi="Myriad Pro" w:cs="Times"/>
                <w:sz w:val="16"/>
                <w:szCs w:val="16"/>
              </w:rPr>
            </w:pPr>
            <w:r w:rsidRPr="007E366C">
              <w:rPr>
                <w:rFonts w:ascii="Myriad Pro" w:hAnsi="Myriad Pro" w:cs="Times"/>
                <w:sz w:val="16"/>
                <w:szCs w:val="16"/>
              </w:rPr>
              <w:t xml:space="preserve">       -indicar nombre, apellidos y nº colegial-</w:t>
            </w:r>
          </w:p>
        </w:tc>
        <w:tc>
          <w:tcPr>
            <w:tcW w:w="3140" w:type="dxa"/>
          </w:tcPr>
          <w:p w:rsidR="003A5B67" w:rsidRPr="007E366C" w:rsidRDefault="003A5B67" w:rsidP="006028B7">
            <w:pPr>
              <w:jc w:val="center"/>
              <w:rPr>
                <w:rFonts w:ascii="Myriad Pro" w:hAnsi="Myriad Pro" w:cs="Times"/>
                <w:sz w:val="20"/>
                <w:szCs w:val="20"/>
              </w:rPr>
            </w:pPr>
            <w:r w:rsidRPr="007E366C">
              <w:rPr>
                <w:rFonts w:ascii="Myriad Pro" w:hAnsi="Myriad Pro" w:cs="Times"/>
                <w:sz w:val="20"/>
                <w:szCs w:val="20"/>
              </w:rPr>
              <w:t>(firma del</w:t>
            </w:r>
            <w:r>
              <w:rPr>
                <w:rFonts w:ascii="Myriad Pro" w:hAnsi="Myriad Pro" w:cs="Times"/>
                <w:sz w:val="20"/>
                <w:szCs w:val="20"/>
              </w:rPr>
              <w:t>/de la</w:t>
            </w:r>
            <w:r w:rsidRPr="007E366C">
              <w:rPr>
                <w:rFonts w:ascii="Myriad Pro" w:hAnsi="Myriad Pro" w:cs="Times"/>
                <w:sz w:val="20"/>
                <w:szCs w:val="20"/>
              </w:rPr>
              <w:t xml:space="preserve"> solicitante)</w:t>
            </w:r>
          </w:p>
          <w:p w:rsidR="003A5B67" w:rsidRPr="007E366C" w:rsidRDefault="003A5B67" w:rsidP="006028B7">
            <w:pPr>
              <w:jc w:val="center"/>
              <w:rPr>
                <w:rFonts w:ascii="Myriad Pro" w:hAnsi="Myriad Pro" w:cs="Times"/>
                <w:b/>
                <w:bCs/>
                <w:sz w:val="16"/>
                <w:szCs w:val="16"/>
              </w:rPr>
            </w:pPr>
            <w:r w:rsidRPr="007E366C">
              <w:rPr>
                <w:rFonts w:ascii="Myriad Pro" w:hAnsi="Myriad Pro" w:cs="Times"/>
                <w:sz w:val="16"/>
              </w:rPr>
              <w:t>-conforme-</w:t>
            </w:r>
          </w:p>
        </w:tc>
        <w:tc>
          <w:tcPr>
            <w:tcW w:w="3140" w:type="dxa"/>
          </w:tcPr>
          <w:p w:rsidR="003A5B67" w:rsidRPr="00FE2C93" w:rsidRDefault="003A5B67" w:rsidP="00060704">
            <w:pPr>
              <w:rPr>
                <w:rFonts w:ascii="Myriad Pro" w:hAnsi="Myriad Pro" w:cs="Times"/>
                <w:bCs/>
                <w:sz w:val="16"/>
                <w:szCs w:val="16"/>
              </w:rPr>
            </w:pPr>
            <w:r>
              <w:rPr>
                <w:rFonts w:ascii="Myriad Pro" w:hAnsi="Myriad Pro" w:cs="Times"/>
                <w:bCs/>
                <w:sz w:val="16"/>
                <w:szCs w:val="16"/>
              </w:rPr>
              <w:t xml:space="preserve">              </w:t>
            </w:r>
          </w:p>
        </w:tc>
      </w:tr>
    </w:tbl>
    <w:p w:rsidR="003A5B67" w:rsidRPr="007E366C" w:rsidRDefault="003A5B67" w:rsidP="003A5B67">
      <w:pPr>
        <w:rPr>
          <w:rFonts w:ascii="Myriad Pro" w:hAnsi="Myriad Pro"/>
          <w:sz w:val="4"/>
          <w:szCs w:val="4"/>
        </w:rPr>
      </w:pPr>
    </w:p>
    <w:p w:rsidR="003A5B67" w:rsidRPr="007E366C" w:rsidRDefault="003A5B67" w:rsidP="003A5B67">
      <w:pPr>
        <w:ind w:left="-900"/>
        <w:rPr>
          <w:rFonts w:ascii="Myriad Pro" w:hAnsi="Myriad Pro"/>
          <w:sz w:val="4"/>
          <w:szCs w:val="4"/>
        </w:rPr>
      </w:pPr>
    </w:p>
    <w:p w:rsidR="00115DA9" w:rsidRPr="007E366C" w:rsidRDefault="00115DA9" w:rsidP="003A5B67">
      <w:pPr>
        <w:spacing w:after="80"/>
        <w:ind w:left="5400" w:right="-1262"/>
      </w:pPr>
    </w:p>
    <w:sectPr w:rsidR="00115DA9" w:rsidRPr="007E366C" w:rsidSect="002053A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04" w:right="1826" w:bottom="357" w:left="1622" w:header="0" w:footer="3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704" w:rsidRDefault="00060704">
      <w:r>
        <w:separator/>
      </w:r>
    </w:p>
  </w:endnote>
  <w:endnote w:type="continuationSeparator" w:id="1">
    <w:p w:rsidR="00060704" w:rsidRDefault="00060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4" w:rsidRDefault="00060704" w:rsidP="00060704">
    <w:pPr>
      <w:pStyle w:val="Piedepgina"/>
      <w:tabs>
        <w:tab w:val="clear" w:pos="4252"/>
        <w:tab w:val="clear" w:pos="8504"/>
      </w:tabs>
      <w:ind w:right="-902"/>
      <w:jc w:val="center"/>
      <w:rPr>
        <w:rFonts w:ascii="Myriad Pro" w:hAnsi="Myriad Pro"/>
        <w:color w:val="333399"/>
        <w:sz w:val="16"/>
      </w:rPr>
    </w:pPr>
    <w:r w:rsidRPr="00646FC8">
      <w:rPr>
        <w:rFonts w:ascii="Myriad Pro" w:hAnsi="Myriad Pro"/>
        <w:color w:val="333399"/>
        <w:sz w:val="16"/>
      </w:rPr>
      <w:t xml:space="preserve">Departamento de Actividades </w:t>
    </w:r>
    <w:r>
      <w:rPr>
        <w:rFonts w:ascii="Myriad Pro" w:hAnsi="Myriad Pro"/>
        <w:color w:val="333399"/>
        <w:sz w:val="16"/>
      </w:rPr>
      <w:t xml:space="preserve">Obras y urbanismo. </w:t>
    </w:r>
    <w:proofErr w:type="spellStart"/>
    <w:r>
      <w:rPr>
        <w:rFonts w:ascii="Myriad Pro" w:hAnsi="Myriad Pro"/>
        <w:color w:val="333399"/>
        <w:sz w:val="16"/>
      </w:rPr>
      <w:t>Plaça</w:t>
    </w:r>
    <w:proofErr w:type="spellEnd"/>
    <w:r>
      <w:rPr>
        <w:rFonts w:ascii="Myriad Pro" w:hAnsi="Myriad Pro"/>
        <w:color w:val="333399"/>
        <w:sz w:val="16"/>
      </w:rPr>
      <w:t xml:space="preserve"> </w:t>
    </w:r>
    <w:proofErr w:type="spellStart"/>
    <w:r>
      <w:rPr>
        <w:rFonts w:ascii="Myriad Pro" w:hAnsi="Myriad Pro"/>
        <w:color w:val="333399"/>
        <w:sz w:val="16"/>
      </w:rPr>
      <w:t>Constitució</w:t>
    </w:r>
    <w:proofErr w:type="spellEnd"/>
    <w:r>
      <w:rPr>
        <w:rFonts w:ascii="Myriad Pro" w:hAnsi="Myriad Pro"/>
        <w:color w:val="333399"/>
        <w:sz w:val="16"/>
      </w:rPr>
      <w:t xml:space="preserve"> 1 - 07100  </w:t>
    </w:r>
    <w:proofErr w:type="spellStart"/>
    <w:r>
      <w:rPr>
        <w:rFonts w:ascii="Myriad Pro" w:hAnsi="Myriad Pro"/>
        <w:color w:val="333399"/>
        <w:sz w:val="16"/>
      </w:rPr>
      <w:t>Sóller</w:t>
    </w:r>
    <w:proofErr w:type="spellEnd"/>
  </w:p>
  <w:p w:rsidR="00060704" w:rsidRPr="00060704" w:rsidRDefault="00060704" w:rsidP="00060704">
    <w:pPr>
      <w:pStyle w:val="Piedepgina"/>
      <w:tabs>
        <w:tab w:val="clear" w:pos="4252"/>
        <w:tab w:val="clear" w:pos="8504"/>
      </w:tabs>
      <w:ind w:right="-902"/>
      <w:jc w:val="center"/>
      <w:rPr>
        <w:rFonts w:ascii="Myriad Pro" w:hAnsi="Myriad Pro"/>
        <w:color w:val="333399"/>
        <w:sz w:val="16"/>
      </w:rPr>
    </w:pPr>
    <w:r w:rsidRPr="00646FC8">
      <w:rPr>
        <w:rFonts w:ascii="Myriad Pro" w:hAnsi="Myriad Pro"/>
        <w:color w:val="333399"/>
        <w:sz w:val="16"/>
      </w:rPr>
      <w:t xml:space="preserve">Tel. </w:t>
    </w:r>
    <w:r>
      <w:rPr>
        <w:rStyle w:val="fonttextgrisclaro1"/>
        <w:rFonts w:ascii="Myriad Pro" w:hAnsi="Myriad Pro"/>
        <w:color w:val="333399"/>
      </w:rPr>
      <w:t xml:space="preserve">971 63 84 52 </w:t>
    </w:r>
    <w:r w:rsidRPr="00646FC8">
      <w:rPr>
        <w:rFonts w:ascii="Myriad Pro" w:hAnsi="Myriad Pro"/>
        <w:color w:val="333399"/>
        <w:sz w:val="16"/>
      </w:rPr>
      <w:t xml:space="preserve">Fax 971 </w:t>
    </w:r>
    <w:r>
      <w:rPr>
        <w:rFonts w:ascii="Myriad Pro" w:hAnsi="Myriad Pro"/>
        <w:color w:val="333399"/>
        <w:sz w:val="16"/>
      </w:rPr>
      <w:t>63 37 22</w:t>
    </w:r>
    <w:r w:rsidRPr="00646FC8">
      <w:rPr>
        <w:rFonts w:ascii="Myriad Pro" w:hAnsi="Myriad Pro"/>
        <w:color w:val="333399"/>
        <w:sz w:val="16"/>
      </w:rPr>
      <w:t xml:space="preserve">. </w:t>
    </w:r>
    <w:hyperlink r:id="rId1" w:history="1">
      <w:r w:rsidRPr="00CC78A4">
        <w:rPr>
          <w:rStyle w:val="Hipervnculo"/>
          <w:rFonts w:ascii="Myriad Pro" w:hAnsi="Myriad Pro"/>
          <w:sz w:val="16"/>
        </w:rPr>
        <w:t>www.ajsoller.net</w:t>
      </w:r>
    </w:hyperlink>
    <w:r>
      <w:rPr>
        <w:rFonts w:ascii="Myriad Pro" w:hAnsi="Myriad Pro"/>
        <w:color w:val="333399"/>
        <w:sz w:val="16"/>
      </w:rPr>
      <w:t xml:space="preserve">  - </w:t>
    </w:r>
    <w:hyperlink r:id="rId2" w:history="1">
      <w:r w:rsidRPr="00CC78A4">
        <w:rPr>
          <w:rStyle w:val="Hipervnculo"/>
          <w:rFonts w:ascii="Myriad Pro" w:hAnsi="Myriad Pro"/>
          <w:sz w:val="16"/>
        </w:rPr>
        <w:t>info@a-soller.es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4" w:rsidRPr="00D572C2" w:rsidRDefault="00060704" w:rsidP="0089552C">
    <w:pPr>
      <w:pStyle w:val="Piedepgina"/>
      <w:tabs>
        <w:tab w:val="clear" w:pos="8504"/>
      </w:tabs>
      <w:ind w:left="-902" w:right="-1440"/>
      <w:jc w:val="center"/>
      <w:rPr>
        <w:rFonts w:ascii="Verdana" w:hAnsi="Verdana"/>
        <w:color w:val="333399"/>
        <w:sz w:val="16"/>
      </w:rPr>
    </w:pPr>
    <w:r w:rsidRPr="00D572C2">
      <w:rPr>
        <w:rFonts w:ascii="Verdana" w:hAnsi="Verdana"/>
        <w:color w:val="333399"/>
        <w:sz w:val="16"/>
      </w:rPr>
      <w:t>Tramitación: Departamento de Disciplina y Seguridad de los Edificios.  Av. Gabriel Alomar i Villalonga</w:t>
    </w:r>
    <w:proofErr w:type="gramStart"/>
    <w:r w:rsidRPr="00D572C2">
      <w:rPr>
        <w:rFonts w:ascii="Verdana" w:hAnsi="Verdana"/>
        <w:color w:val="333399"/>
        <w:sz w:val="16"/>
      </w:rPr>
      <w:t>,18</w:t>
    </w:r>
    <w:proofErr w:type="gramEnd"/>
    <w:r w:rsidRPr="00D572C2">
      <w:rPr>
        <w:rFonts w:ascii="Verdana" w:hAnsi="Verdana"/>
        <w:color w:val="333399"/>
        <w:sz w:val="16"/>
      </w:rPr>
      <w:t>, 3ª planta (</w:t>
    </w:r>
    <w:proofErr w:type="spellStart"/>
    <w:r w:rsidRPr="00D572C2">
      <w:rPr>
        <w:rFonts w:ascii="Verdana" w:hAnsi="Verdana"/>
        <w:color w:val="333399"/>
        <w:sz w:val="16"/>
      </w:rPr>
      <w:t>Edifici</w:t>
    </w:r>
    <w:proofErr w:type="spellEnd"/>
    <w:r w:rsidRPr="00D572C2">
      <w:rPr>
        <w:rFonts w:ascii="Verdana" w:hAnsi="Verdana"/>
        <w:color w:val="333399"/>
        <w:sz w:val="16"/>
      </w:rPr>
      <w:t xml:space="preserve"> </w:t>
    </w:r>
    <w:proofErr w:type="spellStart"/>
    <w:r w:rsidRPr="00D572C2">
      <w:rPr>
        <w:rFonts w:ascii="Verdana" w:hAnsi="Verdana"/>
        <w:color w:val="333399"/>
        <w:sz w:val="16"/>
      </w:rPr>
      <w:t>Avingudes</w:t>
    </w:r>
    <w:proofErr w:type="spellEnd"/>
    <w:r w:rsidRPr="00D572C2">
      <w:rPr>
        <w:rFonts w:ascii="Verdana" w:hAnsi="Verdana"/>
        <w:color w:val="333399"/>
        <w:sz w:val="16"/>
      </w:rPr>
      <w:t xml:space="preserve">) 07006 Palma de Mallorca. Tel. </w:t>
    </w:r>
    <w:smartTag w:uri="urn:schemas-microsoft-com:office:smarttags" w:element="phone">
      <w:smartTagPr>
        <w:attr w:uri="urn:schemas-microsoft-com:office:office" w:name="ls" w:val="trans"/>
      </w:smartTagPr>
      <w:r w:rsidRPr="00D572C2">
        <w:rPr>
          <w:rStyle w:val="fonttextgrisclaro1"/>
          <w:color w:val="333399"/>
        </w:rPr>
        <w:t>(971) 44 94 42</w:t>
      </w:r>
    </w:smartTag>
    <w:r w:rsidRPr="00D572C2">
      <w:rPr>
        <w:rFonts w:ascii="Verdana" w:hAnsi="Verdana"/>
        <w:i/>
        <w:iCs/>
        <w:color w:val="333399"/>
        <w:sz w:val="16"/>
      </w:rPr>
      <w:t xml:space="preserve">. </w:t>
    </w:r>
    <w:hyperlink r:id="rId1" w:history="1">
      <w:r w:rsidRPr="00D572C2">
        <w:rPr>
          <w:rStyle w:val="Hipervnculo"/>
          <w:rFonts w:ascii="Verdana" w:hAnsi="Verdana"/>
          <w:i/>
          <w:iCs/>
          <w:color w:val="333399"/>
          <w:sz w:val="16"/>
        </w:rPr>
        <w:t>www.palmademallorca.es</w:t>
      </w:r>
    </w:hyperlink>
  </w:p>
  <w:p w:rsidR="00060704" w:rsidRDefault="00060704" w:rsidP="0089552C">
    <w:pPr>
      <w:pStyle w:val="Piedepgina"/>
      <w:ind w:left="-902" w:right="-1440"/>
      <w:jc w:val="center"/>
      <w:rPr>
        <w:sz w:val="12"/>
      </w:rPr>
    </w:pPr>
  </w:p>
  <w:p w:rsidR="00060704" w:rsidRDefault="00060704" w:rsidP="001E4DA6">
    <w:pPr>
      <w:pStyle w:val="Piedepgina"/>
      <w:tabs>
        <w:tab w:val="clear" w:pos="4252"/>
        <w:tab w:val="clear" w:pos="8504"/>
        <w:tab w:val="center" w:pos="8460"/>
        <w:tab w:val="right" w:pos="8640"/>
      </w:tabs>
      <w:ind w:left="-902" w:right="-1440"/>
      <w:jc w:val="center"/>
      <w:rPr>
        <w:sz w:val="12"/>
      </w:rPr>
    </w:pPr>
    <w:r>
      <w:rPr>
        <w:sz w:val="12"/>
      </w:rPr>
      <w:t>MODELO NORMALIZADO DE  HOJA INFORMATIVA (VERSIÓN  1.0 [</w:t>
    </w:r>
    <w:smartTag w:uri="urn:schemas-microsoft-com:office:smarttags" w:element="date">
      <w:smartTagPr>
        <w:attr w:name="ls" w:val="trans"/>
        <w:attr w:name="Month" w:val="04"/>
        <w:attr w:name="Day" w:val="13"/>
        <w:attr w:name="Year" w:val="2007"/>
      </w:smartTagPr>
      <w:r>
        <w:rPr>
          <w:sz w:val="12"/>
        </w:rPr>
        <w:t>13/04/2007</w:t>
      </w:r>
    </w:smartTag>
    <w:r>
      <w:rPr>
        <w:sz w:val="12"/>
      </w:rPr>
      <w:t>])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704" w:rsidRDefault="00060704">
      <w:r>
        <w:separator/>
      </w:r>
    </w:p>
  </w:footnote>
  <w:footnote w:type="continuationSeparator" w:id="1">
    <w:p w:rsidR="00060704" w:rsidRDefault="000607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4" w:rsidRPr="004D2EA5" w:rsidRDefault="00060704" w:rsidP="00BC764C">
    <w:pPr>
      <w:pStyle w:val="Encabezado"/>
      <w:jc w:val="center"/>
      <w:rPr>
        <w:rFonts w:ascii="Times" w:hAnsi="Times"/>
        <w:sz w:val="26"/>
        <w:szCs w:val="26"/>
      </w:rPr>
    </w:pPr>
  </w:p>
  <w:p w:rsidR="00060704" w:rsidRDefault="00060704" w:rsidP="006B03B4">
    <w:pPr>
      <w:pStyle w:val="Encabezado"/>
      <w:tabs>
        <w:tab w:val="clear" w:pos="4252"/>
        <w:tab w:val="clear" w:pos="8504"/>
      </w:tabs>
      <w:ind w:left="-851"/>
      <w:rPr>
        <w:rFonts w:ascii="Arial" w:hAnsi="Arial" w:cs="Arial"/>
        <w:b/>
        <w:i/>
        <w:sz w:val="14"/>
        <w:szCs w:val="14"/>
      </w:rPr>
    </w:pPr>
  </w:p>
  <w:p w:rsidR="00060704" w:rsidRPr="00BC764C" w:rsidRDefault="00016893" w:rsidP="006B03B4">
    <w:pPr>
      <w:pStyle w:val="Encabezado"/>
      <w:tabs>
        <w:tab w:val="clear" w:pos="4252"/>
        <w:tab w:val="clear" w:pos="8504"/>
      </w:tabs>
      <w:ind w:left="-851"/>
      <w:rPr>
        <w:rFonts w:ascii="Times" w:hAnsi="Times"/>
        <w:sz w:val="16"/>
        <w:szCs w:val="16"/>
      </w:rPr>
    </w:pPr>
    <w:r w:rsidRPr="00016893">
      <w:rPr>
        <w:rFonts w:ascii="Arial" w:hAnsi="Arial" w:cs="Arial"/>
        <w:b/>
        <w:i/>
        <w:noProof/>
        <w:sz w:val="14"/>
        <w:szCs w:val="14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5123" type="#_x0000_t202" style="position:absolute;left:0;text-align:left;margin-left:455.55pt;margin-top:-12.25pt;width:29.25pt;height:47.2pt;z-index:251660288;v-text-anchor:middle" stroked="f">
          <v:fill r:id="rId1" o:title="" color2="black" type="frame"/>
          <v:stroke joinstyle="round"/>
          <v:textbox style="mso-next-textbox:#_x0000_s5123;mso-rotate-with-shape:t" inset="4.41mm,2.29mm,4.41mm,2.29mm">
            <w:txbxContent>
              <w:p w:rsidR="00060704" w:rsidRDefault="00060704" w:rsidP="006B03B4">
                <w:pPr>
                  <w:jc w:val="center"/>
                </w:pPr>
              </w:p>
              <w:p w:rsidR="00060704" w:rsidRDefault="00060704" w:rsidP="006B03B4">
                <w:pPr>
                  <w:jc w:val="center"/>
                </w:pPr>
              </w:p>
            </w:txbxContent>
          </v:textbox>
        </v:shape>
      </w:pict>
    </w:r>
    <w:proofErr w:type="spellStart"/>
    <w:r w:rsidR="00060704" w:rsidRPr="00AF68A3">
      <w:rPr>
        <w:rFonts w:ascii="Arial" w:hAnsi="Arial" w:cs="Arial"/>
        <w:b/>
        <w:i/>
        <w:sz w:val="14"/>
        <w:szCs w:val="14"/>
      </w:rPr>
      <w:t>M</w:t>
    </w:r>
    <w:r w:rsidR="00060704">
      <w:rPr>
        <w:rFonts w:ascii="Arial" w:hAnsi="Arial" w:cs="Arial"/>
        <w:b/>
        <w:i/>
        <w:sz w:val="14"/>
        <w:szCs w:val="14"/>
      </w:rPr>
      <w:t>od</w:t>
    </w:r>
    <w:proofErr w:type="spellEnd"/>
    <w:r w:rsidR="00060704">
      <w:rPr>
        <w:rFonts w:ascii="Arial" w:hAnsi="Arial" w:cs="Arial"/>
        <w:b/>
        <w:i/>
        <w:sz w:val="14"/>
        <w:szCs w:val="14"/>
      </w:rPr>
      <w:t>.</w:t>
    </w:r>
    <w:r w:rsidR="00060704" w:rsidRPr="00AF68A3">
      <w:rPr>
        <w:rFonts w:ascii="Arial" w:hAnsi="Arial" w:cs="Arial"/>
        <w:b/>
        <w:i/>
        <w:sz w:val="14"/>
        <w:szCs w:val="14"/>
      </w:rPr>
      <w:t xml:space="preserve"> A</w:t>
    </w:r>
    <w:r w:rsidR="00060704">
      <w:rPr>
        <w:rFonts w:ascii="Arial" w:hAnsi="Arial" w:cs="Arial"/>
        <w:b/>
        <w:i/>
        <w:sz w:val="14"/>
        <w:szCs w:val="14"/>
      </w:rPr>
      <w:t>15 20140528</w:t>
    </w:r>
    <w:r w:rsidR="00060704">
      <w:rPr>
        <w:rFonts w:ascii="Myriad Pro" w:hAnsi="Myriad Pro"/>
        <w:color w:val="333399"/>
        <w:sz w:val="16"/>
      </w:rPr>
      <w:tab/>
    </w:r>
    <w:r w:rsidR="00060704">
      <w:rPr>
        <w:rFonts w:ascii="Myriad Pro" w:hAnsi="Myriad Pro"/>
        <w:color w:val="333399"/>
        <w:sz w:val="16"/>
      </w:rPr>
      <w:tab/>
    </w:r>
    <w:r w:rsidR="00060704">
      <w:rPr>
        <w:rFonts w:ascii="Myriad Pro" w:hAnsi="Myriad Pro"/>
        <w:color w:val="333399"/>
        <w:sz w:val="16"/>
      </w:rPr>
      <w:tab/>
    </w:r>
    <w:r w:rsidR="00060704" w:rsidRPr="008E4D14">
      <w:rPr>
        <w:rFonts w:ascii="Arial" w:hAnsi="Arial" w:cs="Arial"/>
        <w:b/>
        <w:i/>
        <w:sz w:val="32"/>
        <w:szCs w:val="32"/>
      </w:rPr>
      <w:t>AJUNTAMENT DE SÓLLER</w:t>
    </w:r>
    <w:r w:rsidR="00060704">
      <w:rPr>
        <w:rFonts w:ascii="Myriad Pro" w:hAnsi="Myriad Pro"/>
        <w:color w:val="333399"/>
        <w:sz w:val="16"/>
      </w:rPr>
      <w:t xml:space="preserve">  </w:t>
    </w:r>
  </w:p>
  <w:p w:rsidR="00060704" w:rsidRPr="00BC764C" w:rsidRDefault="00060704" w:rsidP="00BC764C">
    <w:pPr>
      <w:pStyle w:val="Encabezado"/>
      <w:jc w:val="center"/>
      <w:rPr>
        <w:rFonts w:ascii="Times" w:hAnsi="Times"/>
        <w:sz w:val="16"/>
        <w:szCs w:val="16"/>
      </w:rPr>
    </w:pPr>
  </w:p>
  <w:p w:rsidR="00060704" w:rsidRPr="00BC764C" w:rsidRDefault="00060704" w:rsidP="00BC764C">
    <w:pPr>
      <w:pStyle w:val="Encabezado"/>
      <w:jc w:val="center"/>
      <w:rPr>
        <w:rFonts w:ascii="Times" w:hAnsi="Times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04" w:rsidRDefault="00060704">
    <w:pPr>
      <w:pStyle w:val="Encabezado"/>
      <w:jc w:val="center"/>
      <w:rPr>
        <w:sz w:val="16"/>
      </w:rPr>
    </w:pPr>
  </w:p>
  <w:p w:rsidR="00060704" w:rsidRDefault="00D94E00">
    <w:pPr>
      <w:pStyle w:val="Encabezado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0.4pt;height:57.95pt">
          <v:imagedata r:id="rId1" o:title="Logo Urbanismo" cropbottom="15401f"/>
        </v:shape>
      </w:pict>
    </w:r>
  </w:p>
  <w:p w:rsidR="00060704" w:rsidRDefault="00060704">
    <w:pPr>
      <w:pStyle w:val="Encabezado"/>
      <w:jc w:val="center"/>
      <w:rPr>
        <w:sz w:val="8"/>
      </w:rPr>
    </w:pPr>
  </w:p>
  <w:p w:rsidR="00060704" w:rsidRDefault="00060704">
    <w:pPr>
      <w:pStyle w:val="Encabezado"/>
      <w:jc w:val="center"/>
      <w:rPr>
        <w:sz w:val="8"/>
      </w:rPr>
    </w:pPr>
  </w:p>
  <w:p w:rsidR="00060704" w:rsidRDefault="00060704">
    <w:pPr>
      <w:pStyle w:val="Encabezado"/>
      <w:jc w:val="center"/>
      <w:rPr>
        <w:sz w:val="8"/>
      </w:rPr>
    </w:pPr>
  </w:p>
  <w:p w:rsidR="00060704" w:rsidRDefault="00060704">
    <w:pPr>
      <w:pStyle w:val="Encabezado"/>
      <w:jc w:val="center"/>
      <w:rPr>
        <w:sz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A8F"/>
    <w:multiLevelType w:val="multilevel"/>
    <w:tmpl w:val="6E1A7F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9424A83"/>
    <w:multiLevelType w:val="hybridMultilevel"/>
    <w:tmpl w:val="5680EFFA"/>
    <w:lvl w:ilvl="0" w:tplc="85769F4A">
      <w:start w:val="1"/>
      <w:numFmt w:val="upperLetter"/>
      <w:lvlText w:val="%1)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">
    <w:nsid w:val="09C75062"/>
    <w:multiLevelType w:val="multilevel"/>
    <w:tmpl w:val="FB2EB4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87C725F"/>
    <w:multiLevelType w:val="hybridMultilevel"/>
    <w:tmpl w:val="EB04A42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300BE7"/>
    <w:multiLevelType w:val="multilevel"/>
    <w:tmpl w:val="A0D8EA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1FBE03F8"/>
    <w:multiLevelType w:val="hybridMultilevel"/>
    <w:tmpl w:val="F71C93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C60979"/>
    <w:multiLevelType w:val="hybridMultilevel"/>
    <w:tmpl w:val="2E9A38E8"/>
    <w:lvl w:ilvl="0" w:tplc="C7DE03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B564E61"/>
    <w:multiLevelType w:val="multilevel"/>
    <w:tmpl w:val="825469FE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4E86347"/>
    <w:multiLevelType w:val="hybridMultilevel"/>
    <w:tmpl w:val="DB8AB8C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283DA7"/>
    <w:multiLevelType w:val="multilevel"/>
    <w:tmpl w:val="6122E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C7145D"/>
    <w:multiLevelType w:val="hybridMultilevel"/>
    <w:tmpl w:val="F288CAC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310C4E"/>
    <w:multiLevelType w:val="hybridMultilevel"/>
    <w:tmpl w:val="7188CF1E"/>
    <w:lvl w:ilvl="0" w:tplc="0C0A0005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2">
    <w:nsid w:val="3F8B7701"/>
    <w:multiLevelType w:val="multilevel"/>
    <w:tmpl w:val="C7383A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0AB25D1"/>
    <w:multiLevelType w:val="multilevel"/>
    <w:tmpl w:val="4E709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A74526"/>
    <w:multiLevelType w:val="hybridMultilevel"/>
    <w:tmpl w:val="EEE8046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034C93"/>
    <w:multiLevelType w:val="hybridMultilevel"/>
    <w:tmpl w:val="B5B455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C906D9"/>
    <w:multiLevelType w:val="multilevel"/>
    <w:tmpl w:val="4E709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CFE6217"/>
    <w:multiLevelType w:val="hybridMultilevel"/>
    <w:tmpl w:val="C6789390"/>
    <w:lvl w:ilvl="0" w:tplc="0C0A000F">
      <w:start w:val="1"/>
      <w:numFmt w:val="decimal"/>
      <w:lvlText w:val="%1."/>
      <w:lvlJc w:val="left"/>
      <w:pPr>
        <w:tabs>
          <w:tab w:val="num" w:pos="1705"/>
        </w:tabs>
        <w:ind w:left="170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2425"/>
        </w:tabs>
        <w:ind w:left="242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145"/>
        </w:tabs>
        <w:ind w:left="314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865"/>
        </w:tabs>
        <w:ind w:left="386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85"/>
        </w:tabs>
        <w:ind w:left="458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05"/>
        </w:tabs>
        <w:ind w:left="530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25"/>
        </w:tabs>
        <w:ind w:left="602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745"/>
        </w:tabs>
        <w:ind w:left="674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465"/>
        </w:tabs>
        <w:ind w:left="7465" w:hanging="180"/>
      </w:pPr>
    </w:lvl>
  </w:abstractNum>
  <w:abstractNum w:abstractNumId="18">
    <w:nsid w:val="4F594CF9"/>
    <w:multiLevelType w:val="multilevel"/>
    <w:tmpl w:val="6E1A7F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64E2B38"/>
    <w:multiLevelType w:val="multilevel"/>
    <w:tmpl w:val="9EE651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56571E57"/>
    <w:multiLevelType w:val="hybridMultilevel"/>
    <w:tmpl w:val="4F7823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6DF74BD"/>
    <w:multiLevelType w:val="multilevel"/>
    <w:tmpl w:val="F288CAC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A67030"/>
    <w:multiLevelType w:val="multilevel"/>
    <w:tmpl w:val="48927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4A37FE8"/>
    <w:multiLevelType w:val="hybridMultilevel"/>
    <w:tmpl w:val="D71AA19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3626D4"/>
    <w:multiLevelType w:val="hybridMultilevel"/>
    <w:tmpl w:val="D5FA6806"/>
    <w:lvl w:ilvl="0" w:tplc="7AC448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7905A1"/>
    <w:multiLevelType w:val="multilevel"/>
    <w:tmpl w:val="48927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C8F7296"/>
    <w:multiLevelType w:val="hybridMultilevel"/>
    <w:tmpl w:val="825469FE"/>
    <w:lvl w:ilvl="0" w:tplc="0C0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6EA57AC2"/>
    <w:multiLevelType w:val="multilevel"/>
    <w:tmpl w:val="491AE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02A5534"/>
    <w:multiLevelType w:val="multilevel"/>
    <w:tmpl w:val="6E1A7F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0804049"/>
    <w:multiLevelType w:val="hybridMultilevel"/>
    <w:tmpl w:val="FE3E37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6CB0E27"/>
    <w:multiLevelType w:val="hybridMultilevel"/>
    <w:tmpl w:val="1B02730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963174"/>
    <w:multiLevelType w:val="multilevel"/>
    <w:tmpl w:val="2E9A38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7A235746"/>
    <w:multiLevelType w:val="hybridMultilevel"/>
    <w:tmpl w:val="B4EC55B2"/>
    <w:lvl w:ilvl="0" w:tplc="0C0A0019">
      <w:start w:val="1"/>
      <w:numFmt w:val="lowerLetter"/>
      <w:lvlText w:val="%1."/>
      <w:lvlJc w:val="left"/>
      <w:pPr>
        <w:tabs>
          <w:tab w:val="num" w:pos="2425"/>
        </w:tabs>
        <w:ind w:left="242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9B62EA"/>
    <w:multiLevelType w:val="hybridMultilevel"/>
    <w:tmpl w:val="117ABB32"/>
    <w:lvl w:ilvl="0" w:tplc="ED58EDB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"/>
  </w:num>
  <w:num w:numId="3">
    <w:abstractNumId w:val="5"/>
  </w:num>
  <w:num w:numId="4">
    <w:abstractNumId w:val="23"/>
  </w:num>
  <w:num w:numId="5">
    <w:abstractNumId w:val="30"/>
  </w:num>
  <w:num w:numId="6">
    <w:abstractNumId w:val="14"/>
  </w:num>
  <w:num w:numId="7">
    <w:abstractNumId w:val="11"/>
  </w:num>
  <w:num w:numId="8">
    <w:abstractNumId w:val="3"/>
  </w:num>
  <w:num w:numId="9">
    <w:abstractNumId w:val="10"/>
  </w:num>
  <w:num w:numId="10">
    <w:abstractNumId w:val="21"/>
  </w:num>
  <w:num w:numId="11">
    <w:abstractNumId w:val="8"/>
  </w:num>
  <w:num w:numId="12">
    <w:abstractNumId w:val="15"/>
  </w:num>
  <w:num w:numId="13">
    <w:abstractNumId w:val="18"/>
  </w:num>
  <w:num w:numId="14">
    <w:abstractNumId w:val="20"/>
  </w:num>
  <w:num w:numId="15">
    <w:abstractNumId w:val="29"/>
  </w:num>
  <w:num w:numId="16">
    <w:abstractNumId w:val="17"/>
  </w:num>
  <w:num w:numId="17">
    <w:abstractNumId w:val="16"/>
  </w:num>
  <w:num w:numId="18">
    <w:abstractNumId w:val="22"/>
  </w:num>
  <w:num w:numId="19">
    <w:abstractNumId w:val="9"/>
  </w:num>
  <w:num w:numId="20">
    <w:abstractNumId w:val="4"/>
  </w:num>
  <w:num w:numId="21">
    <w:abstractNumId w:val="13"/>
  </w:num>
  <w:num w:numId="22">
    <w:abstractNumId w:val="27"/>
  </w:num>
  <w:num w:numId="23">
    <w:abstractNumId w:val="26"/>
  </w:num>
  <w:num w:numId="24">
    <w:abstractNumId w:val="7"/>
  </w:num>
  <w:num w:numId="25">
    <w:abstractNumId w:val="6"/>
  </w:num>
  <w:num w:numId="26">
    <w:abstractNumId w:val="31"/>
  </w:num>
  <w:num w:numId="27">
    <w:abstractNumId w:val="33"/>
  </w:num>
  <w:num w:numId="28">
    <w:abstractNumId w:val="12"/>
  </w:num>
  <w:num w:numId="29">
    <w:abstractNumId w:val="0"/>
  </w:num>
  <w:num w:numId="30">
    <w:abstractNumId w:val="2"/>
  </w:num>
  <w:num w:numId="31">
    <w:abstractNumId w:val="25"/>
  </w:num>
  <w:num w:numId="32">
    <w:abstractNumId w:val="28"/>
  </w:num>
  <w:num w:numId="33">
    <w:abstractNumId w:val="19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isplayBackgroundShape/>
  <w:proofState w:spelling="clean" w:grammar="clean"/>
  <w:attachedTemplate r:id="rId1"/>
  <w:stylePaneFormatFilter w:val="3F01"/>
  <w:doNotTrackMoves/>
  <w:defaultTabStop w:val="709"/>
  <w:hyphenationZone w:val="425"/>
  <w:noPunctuationKerning/>
  <w:characterSpacingControl w:val="doNotCompress"/>
  <w:hdrShapeDefaults>
    <o:shapedefaults v:ext="edit" spidmax="5126">
      <o:colormenu v:ext="edit" fillcolor="none"/>
    </o:shapedefaults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6411"/>
    <w:rsid w:val="0000359A"/>
    <w:rsid w:val="0000750A"/>
    <w:rsid w:val="00016893"/>
    <w:rsid w:val="00017D2C"/>
    <w:rsid w:val="00034EFB"/>
    <w:rsid w:val="00034F06"/>
    <w:rsid w:val="000409DF"/>
    <w:rsid w:val="00060704"/>
    <w:rsid w:val="00063644"/>
    <w:rsid w:val="000661E0"/>
    <w:rsid w:val="0008186B"/>
    <w:rsid w:val="000A34AA"/>
    <w:rsid w:val="000C2F78"/>
    <w:rsid w:val="000C684A"/>
    <w:rsid w:val="000C6DAF"/>
    <w:rsid w:val="000D4E34"/>
    <w:rsid w:val="000D5BA3"/>
    <w:rsid w:val="000E22F8"/>
    <w:rsid w:val="000E3156"/>
    <w:rsid w:val="000F32DC"/>
    <w:rsid w:val="000F4FA3"/>
    <w:rsid w:val="000F70EF"/>
    <w:rsid w:val="00101057"/>
    <w:rsid w:val="00103FB3"/>
    <w:rsid w:val="00115DA9"/>
    <w:rsid w:val="001160B4"/>
    <w:rsid w:val="001218B4"/>
    <w:rsid w:val="00136006"/>
    <w:rsid w:val="00155E19"/>
    <w:rsid w:val="0016187D"/>
    <w:rsid w:val="0016400C"/>
    <w:rsid w:val="00164D17"/>
    <w:rsid w:val="001B3F2E"/>
    <w:rsid w:val="001B4CBC"/>
    <w:rsid w:val="001C445A"/>
    <w:rsid w:val="001D19B2"/>
    <w:rsid w:val="001E4DA6"/>
    <w:rsid w:val="001F096C"/>
    <w:rsid w:val="001F1F28"/>
    <w:rsid w:val="002053AD"/>
    <w:rsid w:val="00213465"/>
    <w:rsid w:val="00216A92"/>
    <w:rsid w:val="0023304C"/>
    <w:rsid w:val="002376AD"/>
    <w:rsid w:val="002415AB"/>
    <w:rsid w:val="00242B43"/>
    <w:rsid w:val="00250CCF"/>
    <w:rsid w:val="00251137"/>
    <w:rsid w:val="0025581C"/>
    <w:rsid w:val="00256A41"/>
    <w:rsid w:val="002B3D3A"/>
    <w:rsid w:val="002C13C0"/>
    <w:rsid w:val="002C244F"/>
    <w:rsid w:val="002C4A0A"/>
    <w:rsid w:val="002C6FF8"/>
    <w:rsid w:val="002E608B"/>
    <w:rsid w:val="00302706"/>
    <w:rsid w:val="00302DDC"/>
    <w:rsid w:val="003149FA"/>
    <w:rsid w:val="00314F82"/>
    <w:rsid w:val="003177E5"/>
    <w:rsid w:val="00325543"/>
    <w:rsid w:val="003342B7"/>
    <w:rsid w:val="00347468"/>
    <w:rsid w:val="00356188"/>
    <w:rsid w:val="00385C08"/>
    <w:rsid w:val="003A5B67"/>
    <w:rsid w:val="003B4215"/>
    <w:rsid w:val="003B4BB0"/>
    <w:rsid w:val="003D384D"/>
    <w:rsid w:val="003E4F2F"/>
    <w:rsid w:val="00411461"/>
    <w:rsid w:val="00417AD5"/>
    <w:rsid w:val="00420EFF"/>
    <w:rsid w:val="00427C78"/>
    <w:rsid w:val="00427C89"/>
    <w:rsid w:val="00446B21"/>
    <w:rsid w:val="0046082C"/>
    <w:rsid w:val="004706F5"/>
    <w:rsid w:val="004718D2"/>
    <w:rsid w:val="00487C75"/>
    <w:rsid w:val="004931FA"/>
    <w:rsid w:val="00497694"/>
    <w:rsid w:val="004C2ADD"/>
    <w:rsid w:val="004C4F29"/>
    <w:rsid w:val="004D2D1B"/>
    <w:rsid w:val="004D2EA5"/>
    <w:rsid w:val="004E05E0"/>
    <w:rsid w:val="004E42BC"/>
    <w:rsid w:val="00500B06"/>
    <w:rsid w:val="00504349"/>
    <w:rsid w:val="00506B2E"/>
    <w:rsid w:val="0050784B"/>
    <w:rsid w:val="00507864"/>
    <w:rsid w:val="00526471"/>
    <w:rsid w:val="0053267B"/>
    <w:rsid w:val="00536140"/>
    <w:rsid w:val="00536920"/>
    <w:rsid w:val="00543133"/>
    <w:rsid w:val="00563E8C"/>
    <w:rsid w:val="005714C7"/>
    <w:rsid w:val="0058515F"/>
    <w:rsid w:val="005A0F8E"/>
    <w:rsid w:val="005D7596"/>
    <w:rsid w:val="005E4407"/>
    <w:rsid w:val="005E66D9"/>
    <w:rsid w:val="0060091E"/>
    <w:rsid w:val="006028B7"/>
    <w:rsid w:val="006104B5"/>
    <w:rsid w:val="0063423C"/>
    <w:rsid w:val="00687376"/>
    <w:rsid w:val="006B03B4"/>
    <w:rsid w:val="006B137B"/>
    <w:rsid w:val="006C429B"/>
    <w:rsid w:val="006C48DE"/>
    <w:rsid w:val="006E34CF"/>
    <w:rsid w:val="006E69CA"/>
    <w:rsid w:val="006E715C"/>
    <w:rsid w:val="006F6503"/>
    <w:rsid w:val="007046FD"/>
    <w:rsid w:val="00761413"/>
    <w:rsid w:val="00781855"/>
    <w:rsid w:val="0078236E"/>
    <w:rsid w:val="00786D5F"/>
    <w:rsid w:val="007B12D8"/>
    <w:rsid w:val="007B6BBA"/>
    <w:rsid w:val="007C3578"/>
    <w:rsid w:val="007D2ADE"/>
    <w:rsid w:val="007D4ED8"/>
    <w:rsid w:val="007D6688"/>
    <w:rsid w:val="007E0D69"/>
    <w:rsid w:val="007E1A00"/>
    <w:rsid w:val="007E366C"/>
    <w:rsid w:val="007E75B3"/>
    <w:rsid w:val="00804228"/>
    <w:rsid w:val="00807952"/>
    <w:rsid w:val="00830D9C"/>
    <w:rsid w:val="00831F9E"/>
    <w:rsid w:val="0083342A"/>
    <w:rsid w:val="00862F92"/>
    <w:rsid w:val="008678BD"/>
    <w:rsid w:val="00874FCC"/>
    <w:rsid w:val="00876BE9"/>
    <w:rsid w:val="00891C03"/>
    <w:rsid w:val="0089552C"/>
    <w:rsid w:val="00897226"/>
    <w:rsid w:val="008A506A"/>
    <w:rsid w:val="008A7C15"/>
    <w:rsid w:val="008C6028"/>
    <w:rsid w:val="008E3E79"/>
    <w:rsid w:val="009060FC"/>
    <w:rsid w:val="00906CB6"/>
    <w:rsid w:val="009136B0"/>
    <w:rsid w:val="00923F00"/>
    <w:rsid w:val="009401A7"/>
    <w:rsid w:val="0095143D"/>
    <w:rsid w:val="00966924"/>
    <w:rsid w:val="00966AFB"/>
    <w:rsid w:val="00973388"/>
    <w:rsid w:val="00977051"/>
    <w:rsid w:val="009A4FE1"/>
    <w:rsid w:val="009B3E0D"/>
    <w:rsid w:val="009B4323"/>
    <w:rsid w:val="009B75FF"/>
    <w:rsid w:val="009C4EE1"/>
    <w:rsid w:val="009D3E65"/>
    <w:rsid w:val="009D4B07"/>
    <w:rsid w:val="009E0216"/>
    <w:rsid w:val="009E097F"/>
    <w:rsid w:val="00A04DFD"/>
    <w:rsid w:val="00A145ED"/>
    <w:rsid w:val="00A27B9A"/>
    <w:rsid w:val="00A33478"/>
    <w:rsid w:val="00A36411"/>
    <w:rsid w:val="00A5495A"/>
    <w:rsid w:val="00A54E6B"/>
    <w:rsid w:val="00A571FA"/>
    <w:rsid w:val="00A62635"/>
    <w:rsid w:val="00A83248"/>
    <w:rsid w:val="00A8419A"/>
    <w:rsid w:val="00A954A0"/>
    <w:rsid w:val="00A95FBA"/>
    <w:rsid w:val="00AA0778"/>
    <w:rsid w:val="00AB2C85"/>
    <w:rsid w:val="00AC5614"/>
    <w:rsid w:val="00AC7400"/>
    <w:rsid w:val="00AE063F"/>
    <w:rsid w:val="00AE51F2"/>
    <w:rsid w:val="00AF0320"/>
    <w:rsid w:val="00AF317E"/>
    <w:rsid w:val="00AF41EA"/>
    <w:rsid w:val="00AF6042"/>
    <w:rsid w:val="00B172D4"/>
    <w:rsid w:val="00B6537C"/>
    <w:rsid w:val="00B95443"/>
    <w:rsid w:val="00B95A8C"/>
    <w:rsid w:val="00BA1EDB"/>
    <w:rsid w:val="00BB7E23"/>
    <w:rsid w:val="00BC3FEC"/>
    <w:rsid w:val="00BC764C"/>
    <w:rsid w:val="00BC78B6"/>
    <w:rsid w:val="00BD7F02"/>
    <w:rsid w:val="00BE000E"/>
    <w:rsid w:val="00BF3060"/>
    <w:rsid w:val="00C00670"/>
    <w:rsid w:val="00C13BA1"/>
    <w:rsid w:val="00C147D2"/>
    <w:rsid w:val="00C345B6"/>
    <w:rsid w:val="00C46F45"/>
    <w:rsid w:val="00C70319"/>
    <w:rsid w:val="00C72BB6"/>
    <w:rsid w:val="00CA0002"/>
    <w:rsid w:val="00CA1B8A"/>
    <w:rsid w:val="00CB1F14"/>
    <w:rsid w:val="00CC5248"/>
    <w:rsid w:val="00CD527B"/>
    <w:rsid w:val="00CE3EEE"/>
    <w:rsid w:val="00CE41C8"/>
    <w:rsid w:val="00CF20C1"/>
    <w:rsid w:val="00D057E8"/>
    <w:rsid w:val="00D16284"/>
    <w:rsid w:val="00D21EF1"/>
    <w:rsid w:val="00D26A6C"/>
    <w:rsid w:val="00D420FB"/>
    <w:rsid w:val="00D45BCC"/>
    <w:rsid w:val="00D51098"/>
    <w:rsid w:val="00D513F5"/>
    <w:rsid w:val="00D51A90"/>
    <w:rsid w:val="00D55627"/>
    <w:rsid w:val="00D572C2"/>
    <w:rsid w:val="00D63A51"/>
    <w:rsid w:val="00D77658"/>
    <w:rsid w:val="00D77FF7"/>
    <w:rsid w:val="00D854B8"/>
    <w:rsid w:val="00D85D73"/>
    <w:rsid w:val="00D91641"/>
    <w:rsid w:val="00D92CC4"/>
    <w:rsid w:val="00D94CF4"/>
    <w:rsid w:val="00D94E00"/>
    <w:rsid w:val="00DE5C80"/>
    <w:rsid w:val="00DF3111"/>
    <w:rsid w:val="00E05EB4"/>
    <w:rsid w:val="00E07B75"/>
    <w:rsid w:val="00E11FBD"/>
    <w:rsid w:val="00E1510E"/>
    <w:rsid w:val="00E24124"/>
    <w:rsid w:val="00E25BAC"/>
    <w:rsid w:val="00E3280C"/>
    <w:rsid w:val="00E4588B"/>
    <w:rsid w:val="00E46FAA"/>
    <w:rsid w:val="00E62671"/>
    <w:rsid w:val="00E62BC1"/>
    <w:rsid w:val="00E73AEF"/>
    <w:rsid w:val="00E85CC0"/>
    <w:rsid w:val="00E943DD"/>
    <w:rsid w:val="00EA0A41"/>
    <w:rsid w:val="00EA7D35"/>
    <w:rsid w:val="00EB0AF1"/>
    <w:rsid w:val="00EB18F1"/>
    <w:rsid w:val="00EC0E87"/>
    <w:rsid w:val="00EC358E"/>
    <w:rsid w:val="00ED7A9E"/>
    <w:rsid w:val="00EE5519"/>
    <w:rsid w:val="00EF2BC5"/>
    <w:rsid w:val="00EF6CAB"/>
    <w:rsid w:val="00F15556"/>
    <w:rsid w:val="00F177FD"/>
    <w:rsid w:val="00F31E59"/>
    <w:rsid w:val="00F320A8"/>
    <w:rsid w:val="00F470E1"/>
    <w:rsid w:val="00F54143"/>
    <w:rsid w:val="00F67F42"/>
    <w:rsid w:val="00F925D1"/>
    <w:rsid w:val="00FC15C4"/>
    <w:rsid w:val="00FC3AD0"/>
    <w:rsid w:val="00FC5E1D"/>
    <w:rsid w:val="00FC6A32"/>
    <w:rsid w:val="00FD732C"/>
    <w:rsid w:val="00FE2C93"/>
    <w:rsid w:val="00FE7072"/>
    <w:rsid w:val="00FF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date"/>
  <w:shapeDefaults>
    <o:shapedefaults v:ext="edit" spidmax="51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AF1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B4CBC"/>
    <w:pPr>
      <w:keepNext/>
      <w:autoSpaceDE w:val="0"/>
      <w:autoSpaceDN w:val="0"/>
      <w:adjustRightInd w:val="0"/>
      <w:outlineLvl w:val="0"/>
    </w:pPr>
    <w:rPr>
      <w:rFonts w:ascii="MyriadPro-Regular" w:hAnsi="MyriadPro-Regular"/>
      <w:i/>
      <w:iCs/>
      <w:color w:val="E133E1"/>
      <w:sz w:val="8"/>
      <w:szCs w:val="8"/>
    </w:rPr>
  </w:style>
  <w:style w:type="paragraph" w:styleId="Ttulo2">
    <w:name w:val="heading 2"/>
    <w:basedOn w:val="Normal"/>
    <w:next w:val="Normal"/>
    <w:qFormat/>
    <w:rsid w:val="001B4CBC"/>
    <w:pPr>
      <w:keepNext/>
      <w:jc w:val="center"/>
      <w:outlineLvl w:val="1"/>
    </w:pPr>
    <w:rPr>
      <w:b/>
      <w:bCs/>
      <w:sz w:val="22"/>
      <w:lang w:val="en-GB"/>
    </w:rPr>
  </w:style>
  <w:style w:type="paragraph" w:styleId="Ttulo3">
    <w:name w:val="heading 3"/>
    <w:basedOn w:val="Normal"/>
    <w:next w:val="Normal"/>
    <w:qFormat/>
    <w:rsid w:val="001B4CBC"/>
    <w:pPr>
      <w:keepNext/>
      <w:spacing w:before="60" w:after="40"/>
      <w:outlineLvl w:val="2"/>
    </w:pPr>
    <w:rPr>
      <w:b/>
      <w:bCs/>
      <w:sz w:val="22"/>
    </w:rPr>
  </w:style>
  <w:style w:type="paragraph" w:styleId="Ttulo4">
    <w:name w:val="heading 4"/>
    <w:basedOn w:val="Normal"/>
    <w:next w:val="Normal"/>
    <w:qFormat/>
    <w:rsid w:val="001B4CBC"/>
    <w:pPr>
      <w:keepNext/>
      <w:jc w:val="center"/>
      <w:outlineLvl w:val="3"/>
    </w:pPr>
    <w:rPr>
      <w:rFonts w:ascii="Times" w:hAnsi="Times"/>
      <w:shadow/>
      <w:color w:val="000080"/>
      <w:sz w:val="28"/>
    </w:rPr>
  </w:style>
  <w:style w:type="paragraph" w:styleId="Ttulo5">
    <w:name w:val="heading 5"/>
    <w:basedOn w:val="Normal"/>
    <w:next w:val="Normal"/>
    <w:qFormat/>
    <w:rsid w:val="001B4CBC"/>
    <w:pPr>
      <w:keepNext/>
      <w:ind w:left="-1080"/>
      <w:jc w:val="center"/>
      <w:outlineLvl w:val="4"/>
    </w:pPr>
    <w:rPr>
      <w:rFonts w:ascii="Times" w:hAnsi="Times"/>
      <w:b/>
      <w:bCs/>
      <w:sz w:val="22"/>
    </w:rPr>
  </w:style>
  <w:style w:type="paragraph" w:styleId="Ttulo6">
    <w:name w:val="heading 6"/>
    <w:basedOn w:val="Normal"/>
    <w:next w:val="Normal"/>
    <w:qFormat/>
    <w:rsid w:val="001B4CBC"/>
    <w:pPr>
      <w:keepNext/>
      <w:spacing w:before="60" w:after="40"/>
      <w:jc w:val="center"/>
      <w:outlineLvl w:val="5"/>
    </w:pPr>
    <w:rPr>
      <w:rFonts w:ascii="Times" w:hAnsi="Times"/>
      <w:b/>
      <w:bCs/>
      <w:sz w:val="20"/>
    </w:rPr>
  </w:style>
  <w:style w:type="paragraph" w:styleId="Ttulo7">
    <w:name w:val="heading 7"/>
    <w:basedOn w:val="Normal"/>
    <w:next w:val="Normal"/>
    <w:qFormat/>
    <w:rsid w:val="001B4CBC"/>
    <w:pPr>
      <w:keepNext/>
      <w:autoSpaceDE w:val="0"/>
      <w:autoSpaceDN w:val="0"/>
      <w:adjustRightInd w:val="0"/>
      <w:jc w:val="center"/>
      <w:outlineLvl w:val="6"/>
    </w:pPr>
    <w:rPr>
      <w:rFonts w:ascii="Times" w:hAnsi="Times"/>
      <w:b/>
      <w:bCs/>
      <w:sz w:val="1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B4C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B4CB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B4CBC"/>
  </w:style>
  <w:style w:type="character" w:styleId="Hipervnculo">
    <w:name w:val="Hyperlink"/>
    <w:basedOn w:val="Fuentedeprrafopredeter"/>
    <w:rsid w:val="001B4CBC"/>
    <w:rPr>
      <w:color w:val="0000FF"/>
      <w:u w:val="single"/>
    </w:rPr>
  </w:style>
  <w:style w:type="paragraph" w:styleId="NormalWeb">
    <w:name w:val="Normal (Web)"/>
    <w:basedOn w:val="Normal"/>
    <w:rsid w:val="001B4CBC"/>
    <w:pPr>
      <w:spacing w:before="100" w:beforeAutospacing="1" w:after="100" w:afterAutospacing="1"/>
    </w:pPr>
  </w:style>
  <w:style w:type="character" w:styleId="Textoennegrita">
    <w:name w:val="Strong"/>
    <w:basedOn w:val="Fuentedeprrafopredeter"/>
    <w:qFormat/>
    <w:rsid w:val="001B4CBC"/>
    <w:rPr>
      <w:b/>
      <w:bCs/>
    </w:rPr>
  </w:style>
  <w:style w:type="character" w:styleId="Hipervnculovisitado">
    <w:name w:val="FollowedHyperlink"/>
    <w:basedOn w:val="Fuentedeprrafopredeter"/>
    <w:rsid w:val="001B4CBC"/>
    <w:rPr>
      <w:color w:val="800080"/>
      <w:u w:val="single"/>
    </w:rPr>
  </w:style>
  <w:style w:type="character" w:customStyle="1" w:styleId="fonttextgrisclaro1">
    <w:name w:val="fonttextgrisclaro1"/>
    <w:basedOn w:val="Fuentedeprrafopredeter"/>
    <w:rsid w:val="001B4CBC"/>
    <w:rPr>
      <w:rFonts w:ascii="Verdana" w:hAnsi="Verdana" w:hint="default"/>
      <w:caps w:val="0"/>
      <w:strike w:val="0"/>
      <w:dstrike w:val="0"/>
      <w:color w:val="707BA1"/>
      <w:sz w:val="16"/>
      <w:szCs w:val="16"/>
      <w:u w:val="none"/>
      <w:effect w:val="none"/>
    </w:rPr>
  </w:style>
  <w:style w:type="paragraph" w:styleId="Textoindependiente">
    <w:name w:val="Body Text"/>
    <w:basedOn w:val="Normal"/>
    <w:rsid w:val="001B4CBC"/>
    <w:rPr>
      <w:rFonts w:ascii="Times" w:hAnsi="Times"/>
      <w:sz w:val="22"/>
    </w:rPr>
  </w:style>
  <w:style w:type="paragraph" w:styleId="Textoindependiente2">
    <w:name w:val="Body Text 2"/>
    <w:basedOn w:val="Normal"/>
    <w:rsid w:val="001B4CBC"/>
    <w:pPr>
      <w:spacing w:before="60" w:after="40"/>
      <w:jc w:val="center"/>
    </w:pPr>
    <w:rPr>
      <w:rFonts w:ascii="Times" w:hAnsi="Times"/>
      <w:noProof/>
      <w:sz w:val="20"/>
    </w:rPr>
  </w:style>
  <w:style w:type="paragraph" w:styleId="Textoindependiente3">
    <w:name w:val="Body Text 3"/>
    <w:basedOn w:val="Normal"/>
    <w:rsid w:val="001B4CBC"/>
    <w:pPr>
      <w:autoSpaceDE w:val="0"/>
      <w:autoSpaceDN w:val="0"/>
      <w:adjustRightInd w:val="0"/>
    </w:pPr>
    <w:rPr>
      <w:sz w:val="20"/>
    </w:rPr>
  </w:style>
  <w:style w:type="paragraph" w:styleId="Sangradetextonormal">
    <w:name w:val="Body Text Indent"/>
    <w:basedOn w:val="Normal"/>
    <w:rsid w:val="001B4CBC"/>
    <w:pPr>
      <w:autoSpaceDE w:val="0"/>
      <w:autoSpaceDN w:val="0"/>
      <w:adjustRightInd w:val="0"/>
      <w:ind w:left="377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-soller.es" TargetMode="External"/><Relationship Id="rId1" Type="http://schemas.openxmlformats.org/officeDocument/2006/relationships/hyperlink" Target="http://www.ajsoller.ne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lmademallorc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rubi14\Escritorio\MN_Plantilla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MN_Plantilla Logo.dot</Template>
  <TotalTime>39</TotalTime>
  <Pages>1</Pages>
  <Words>579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ESPECÍFICA</vt:lpstr>
    </vt:vector>
  </TitlesOfParts>
  <Company>Gedas</Company>
  <LinksUpToDate>false</LinksUpToDate>
  <CharactersWithSpaces>5002</CharactersWithSpaces>
  <SharedDoc>false</SharedDoc>
  <HLinks>
    <vt:vector size="12" baseType="variant">
      <vt:variant>
        <vt:i4>6750312</vt:i4>
      </vt:variant>
      <vt:variant>
        <vt:i4>3</vt:i4>
      </vt:variant>
      <vt:variant>
        <vt:i4>0</vt:i4>
      </vt:variant>
      <vt:variant>
        <vt:i4>5</vt:i4>
      </vt:variant>
      <vt:variant>
        <vt:lpwstr>http://www.palmademallorca.es/</vt:lpwstr>
      </vt:variant>
      <vt:variant>
        <vt:lpwstr/>
      </vt:variant>
      <vt:variant>
        <vt:i4>6750312</vt:i4>
      </vt:variant>
      <vt:variant>
        <vt:i4>0</vt:i4>
      </vt:variant>
      <vt:variant>
        <vt:i4>0</vt:i4>
      </vt:variant>
      <vt:variant>
        <vt:i4>5</vt:i4>
      </vt:variant>
      <vt:variant>
        <vt:lpwstr>http://www.palmademallorca.es/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ESPECÍFICA</dc:title>
  <dc:subject/>
  <dc:creator>gedas</dc:creator>
  <cp:keywords/>
  <dc:description/>
  <cp:lastModifiedBy> </cp:lastModifiedBy>
  <cp:revision>8</cp:revision>
  <cp:lastPrinted>2014-05-28T12:29:00Z</cp:lastPrinted>
  <dcterms:created xsi:type="dcterms:W3CDTF">2014-05-28T10:25:00Z</dcterms:created>
  <dcterms:modified xsi:type="dcterms:W3CDTF">2014-05-28T12:29:00Z</dcterms:modified>
</cp:coreProperties>
</file>